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rFonts w:eastAsia="ヒラギノ明朝 Pro W3"/>
          <w:lang w:eastAsia="en-US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EK-1</w:t>
      </w: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İSGB VE OSGB’LERDE BULUNACAK ASGARİ MALZEME LİSTESİ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a) </w:t>
      </w:r>
      <w:r w:rsidRPr="00794B7B">
        <w:rPr>
          <w:rFonts w:hAnsi="Times New Roman"/>
          <w:sz w:val="24"/>
          <w:szCs w:val="24"/>
        </w:rPr>
        <w:t xml:space="preserve">Steteskop,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b) </w:t>
      </w:r>
      <w:r w:rsidRPr="00794B7B">
        <w:rPr>
          <w:rFonts w:hAnsi="Times New Roman"/>
          <w:sz w:val="24"/>
          <w:szCs w:val="24"/>
        </w:rPr>
        <w:t xml:space="preserve">Tansiyon aleti,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c)</w:t>
      </w:r>
      <w:r w:rsidRPr="00794B7B">
        <w:rPr>
          <w:rFonts w:hAnsi="Times New Roman"/>
          <w:sz w:val="24"/>
          <w:szCs w:val="24"/>
        </w:rPr>
        <w:t xml:space="preserve"> Otoskop,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794B7B">
        <w:rPr>
          <w:rFonts w:hAnsi="Times New Roman"/>
          <w:sz w:val="24"/>
          <w:szCs w:val="24"/>
        </w:rPr>
        <w:t xml:space="preserve">ç) Oftalmoskop,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d)</w:t>
      </w:r>
      <w:r w:rsidRPr="00794B7B">
        <w:rPr>
          <w:rFonts w:hAnsi="Times New Roman"/>
          <w:sz w:val="24"/>
          <w:szCs w:val="24"/>
        </w:rPr>
        <w:t xml:space="preserve"> Termometre,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e)</w:t>
      </w:r>
      <w:r w:rsidRPr="00794B7B">
        <w:rPr>
          <w:rFonts w:hAnsi="Times New Roman"/>
          <w:sz w:val="24"/>
          <w:szCs w:val="24"/>
        </w:rPr>
        <w:t xml:space="preserve"> Işık kaynağı,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f) </w:t>
      </w:r>
      <w:r w:rsidRPr="00794B7B">
        <w:rPr>
          <w:rFonts w:hAnsi="Times New Roman"/>
          <w:sz w:val="24"/>
          <w:szCs w:val="24"/>
        </w:rPr>
        <w:t>Küçük cerrahi seti,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g) </w:t>
      </w:r>
      <w:r w:rsidRPr="00794B7B">
        <w:rPr>
          <w:rFonts w:hAnsi="Times New Roman"/>
          <w:sz w:val="24"/>
          <w:szCs w:val="24"/>
        </w:rPr>
        <w:t xml:space="preserve">Paravan, perde v.b, 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ğ)</w:t>
      </w:r>
      <w:r w:rsidRPr="00794B7B">
        <w:rPr>
          <w:rFonts w:hAnsi="Times New Roman"/>
          <w:sz w:val="24"/>
          <w:szCs w:val="24"/>
        </w:rPr>
        <w:t xml:space="preserve"> Muayene masası,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h) </w:t>
      </w:r>
      <w:r w:rsidRPr="00794B7B">
        <w:rPr>
          <w:rFonts w:hAnsi="Times New Roman"/>
          <w:sz w:val="24"/>
          <w:szCs w:val="24"/>
        </w:rPr>
        <w:t>Refleks çekici,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ı) </w:t>
      </w:r>
      <w:r w:rsidRPr="00794B7B">
        <w:rPr>
          <w:rFonts w:hAnsi="Times New Roman"/>
          <w:sz w:val="24"/>
          <w:szCs w:val="24"/>
        </w:rPr>
        <w:t>Tartı aleti,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i)</w:t>
      </w:r>
      <w:r w:rsidRPr="00794B7B">
        <w:rPr>
          <w:rFonts w:hAnsi="Times New Roman"/>
          <w:sz w:val="24"/>
          <w:szCs w:val="24"/>
        </w:rPr>
        <w:t xml:space="preserve"> Boy ölçer,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j)</w:t>
      </w:r>
      <w:r w:rsidRPr="00794B7B">
        <w:rPr>
          <w:rFonts w:hAnsi="Times New Roman"/>
          <w:sz w:val="24"/>
          <w:szCs w:val="24"/>
        </w:rPr>
        <w:t xml:space="preserve"> Pansuman seti,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k)</w:t>
      </w:r>
      <w:r w:rsidRPr="00794B7B">
        <w:rPr>
          <w:rFonts w:hAnsi="Times New Roman"/>
          <w:sz w:val="24"/>
          <w:szCs w:val="24"/>
        </w:rPr>
        <w:t xml:space="preserve"> Dil basacağı, enjektör, gazlı bez gibi gerekli sarf malzemeleri,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l)</w:t>
      </w:r>
      <w:r w:rsidRPr="00794B7B">
        <w:rPr>
          <w:rFonts w:hAnsi="Times New Roman"/>
          <w:sz w:val="24"/>
          <w:szCs w:val="24"/>
        </w:rPr>
        <w:t xml:space="preserve"> Keskin atık kabı,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m)</w:t>
      </w:r>
      <w:r w:rsidRPr="00794B7B">
        <w:rPr>
          <w:rFonts w:hAnsi="Times New Roman"/>
          <w:sz w:val="24"/>
          <w:szCs w:val="24"/>
        </w:rPr>
        <w:t xml:space="preserve"> Manometreli oksijen tüpü (taşınabilir),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n)</w:t>
      </w:r>
      <w:r w:rsidRPr="00794B7B">
        <w:rPr>
          <w:rFonts w:hAnsi="Times New Roman"/>
          <w:sz w:val="24"/>
          <w:szCs w:val="24"/>
        </w:rPr>
        <w:t xml:space="preserve"> Seyyar lamba,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o)</w:t>
      </w:r>
      <w:r w:rsidRPr="00794B7B">
        <w:rPr>
          <w:rFonts w:hAnsi="Times New Roman"/>
          <w:sz w:val="24"/>
          <w:szCs w:val="24"/>
        </w:rPr>
        <w:t xml:space="preserve"> Buzdolabı,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ö) İlaç ve malzeme dolabı,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p)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EKG cihazı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r) Negatoskop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s)</w:t>
      </w:r>
      <w:r w:rsidRPr="00794B7B">
        <w:rPr>
          <w:rFonts w:hAnsi="Times New Roman"/>
          <w:sz w:val="24"/>
          <w:szCs w:val="24"/>
        </w:rPr>
        <w:t>Tekerlekli sandalye,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ş)</w:t>
      </w:r>
      <w:r w:rsidRPr="00794B7B">
        <w:rPr>
          <w:rFonts w:hAnsi="Times New Roman"/>
          <w:sz w:val="24"/>
          <w:szCs w:val="24"/>
        </w:rPr>
        <w:t xml:space="preserve"> 15/2/2008 tarihli ve 26788 sayılı Resmî Gazete’de yayımlanan Ayakta Teşhis ve Tedavi Yapılan Özel Sağlık Kuruluşları Hak</w:t>
      </w:r>
      <w:r>
        <w:rPr>
          <w:rFonts w:hAnsi="Times New Roman"/>
          <w:sz w:val="24"/>
          <w:szCs w:val="24"/>
        </w:rPr>
        <w:t>kında Yönetmeliğe göre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bulundurulması zorunlu tutulan temel acil ilaçlar, aşılar ve antiserumlar.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1: Birden fazla işyeri hekiminin bir arada çalıştığı birimlerde, yukarıdaki tıbbi cihaz ve malzemelerden (a)’dan (h) bendine kadar (h bendi dahil) olanlar her işyeri hekimi için ayrı ayrı bulundurulur.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2: Birimler, tıbbi atıklar ve çöpler için 22/7/2005 tarihli ve 25883 sayılı Resmî Gazete’ de yayımlanan Tıbbi Atıkların Kontrolü Yönetmeliği hükümlerine uygun olarak gerekli tedbirleri alır. 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  <w:sectPr w:rsidR="0053195B" w:rsidRPr="00794B7B" w:rsidSect="00794B7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t>EK</w:t>
      </w:r>
      <w:r>
        <w:rPr>
          <w:rFonts w:hAnsi="Times New Roman"/>
          <w:b/>
          <w:sz w:val="24"/>
          <w:szCs w:val="24"/>
        </w:rPr>
        <w:t>-</w:t>
      </w:r>
      <w:r w:rsidRPr="00794B7B">
        <w:rPr>
          <w:rFonts w:hAnsi="Times New Roman"/>
          <w:b/>
          <w:sz w:val="24"/>
          <w:szCs w:val="24"/>
        </w:rPr>
        <w:t>2</w:t>
      </w:r>
    </w:p>
    <w:p w:rsidR="0053195B" w:rsidRPr="00794B7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>
        <w:rPr>
          <w:rFonts w:hAnsi="Times New Roman"/>
          <w:b/>
          <w:sz w:val="24"/>
          <w:szCs w:val="24"/>
        </w:rPr>
        <w:t>ORTAK SAĞLIK VE GÜVENLİK BİRİMİ YETKİ BELGESİ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object w:dxaOrig="12806" w:dyaOrig="8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45.5pt" o:ole="">
            <v:imagedata r:id="rId8" o:title=""/>
          </v:shape>
          <o:OLEObject Type="Embed" ProgID="Word.Document.8" ShapeID="_x0000_i1025" DrawAspect="Content" ObjectID="_1418241804" r:id="rId9">
            <o:FieldCodes>\s</o:FieldCodes>
          </o:OLEObject>
        </w:object>
      </w:r>
    </w:p>
    <w:p w:rsidR="0053195B" w:rsidRPr="00794B7B" w:rsidRDefault="0053195B" w:rsidP="00794B7B">
      <w:pPr>
        <w:pStyle w:val="1-Baslk"/>
        <w:tabs>
          <w:tab w:val="clear" w:pos="566"/>
          <w:tab w:val="left" w:pos="708"/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sectPr w:rsidR="0053195B" w:rsidRPr="00794B7B" w:rsidSect="00CA6707">
          <w:pgSz w:w="16838" w:h="11906" w:orient="landscape"/>
          <w:pgMar w:top="1134" w:right="1417" w:bottom="709" w:left="1417" w:header="708" w:footer="708" w:gutter="0"/>
          <w:cols w:space="708"/>
          <w:docGrid w:linePitch="360"/>
        </w:sect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EK-3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OSGB İLE İŞYERİ ARASINDAKİ HİZMET SÖZLEŞMESİ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OSGB: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Yetki Belgesi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>SGK</w:t>
      </w:r>
      <w:r w:rsidRPr="00794B7B">
        <w:t xml:space="preserve">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 güvenliği uzmanlığı hizmet süresi: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işyeri hekimliği hizmet süresi:          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İşyerine verilecek diğer sağlık personelinin hizmet süresi:                             (saat/ay)  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Hizmet alan işyerinin: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</w:t>
      </w:r>
      <w:r>
        <w:t xml:space="preserve"> </w:t>
      </w:r>
      <w:r w:rsidRPr="00794B7B">
        <w:t xml:space="preserve"> </w:t>
      </w:r>
      <w:r>
        <w:t>Çalışan</w:t>
      </w:r>
      <w:r w:rsidRPr="00794B7B">
        <w:t xml:space="preserve"> sayısı:              </w:t>
      </w:r>
      <w:r>
        <w:t xml:space="preserve">             </w:t>
      </w:r>
      <w:r w:rsidRPr="00794B7B">
        <w:t xml:space="preserve">Faaliyet alanı:              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sınıfı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işyeri hekiminin: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diğer sağlık personelinin: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</w:r>
      <w:r w:rsidRPr="00794B7B">
        <w:rPr>
          <w:bCs/>
        </w:rPr>
        <w:t xml:space="preserve">İş bu sözleşme 6331 sayılı </w:t>
      </w:r>
      <w:r w:rsidRPr="00794B7B">
        <w:t>İş Sağlığı</w:t>
      </w:r>
      <w:r w:rsidRPr="00794B7B">
        <w:rPr>
          <w:bCs/>
        </w:rPr>
        <w:t xml:space="preserve"> ve Güvenliği Kanunu hükümlerine göre müştereken imzalanmıştır.</w:t>
      </w:r>
      <w:r w:rsidRPr="00794B7B">
        <w:rPr>
          <w:b/>
          <w:bCs/>
        </w:rPr>
        <w:tab/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                                                                         Tarih        …./…./….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 xml:space="preserve"> </w:t>
      </w:r>
      <w:r w:rsidRPr="00794B7B">
        <w:rPr>
          <w:b/>
          <w:bCs/>
        </w:rPr>
        <w:t xml:space="preserve">İş Güv. Uzm.                      </w:t>
      </w:r>
      <w:r>
        <w:rPr>
          <w:b/>
          <w:bCs/>
        </w:rPr>
        <w:t xml:space="preserve">  </w:t>
      </w:r>
      <w:r w:rsidRPr="00794B7B">
        <w:rPr>
          <w:b/>
          <w:bCs/>
        </w:rPr>
        <w:t xml:space="preserve"> Diğer Sağlık Personeli                            İşyeri Hekimi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İmza                                             İmza                                                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  <w:t xml:space="preserve">                     OSGB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</w:t>
      </w:r>
      <w:r w:rsidRPr="00794B7B">
        <w:rPr>
          <w:b/>
          <w:bCs/>
        </w:rPr>
        <w:tab/>
        <w:t>İşveren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  <w:bCs/>
        </w:rPr>
        <w:t xml:space="preserve">      </w:t>
      </w:r>
      <w:r w:rsidRPr="00794B7B">
        <w:rPr>
          <w:b/>
          <w:bCs/>
        </w:rPr>
        <w:tab/>
        <w:t xml:space="preserve">        </w:t>
      </w:r>
      <w:r w:rsidRPr="00794B7B">
        <w:rPr>
          <w:b/>
        </w:rPr>
        <w:t xml:space="preserve">              İmza</w:t>
      </w:r>
      <w:r w:rsidRPr="00794B7B">
        <w:rPr>
          <w:b/>
        </w:rPr>
        <w:tab/>
      </w:r>
      <w:r w:rsidRPr="00794B7B">
        <w:rPr>
          <w:b/>
        </w:rPr>
        <w:tab/>
        <w:t xml:space="preserve">                 </w:t>
      </w:r>
      <w:r w:rsidRPr="00794B7B">
        <w:rPr>
          <w:b/>
        </w:rPr>
        <w:tab/>
      </w:r>
      <w:r w:rsidRPr="00794B7B">
        <w:rPr>
          <w:b/>
        </w:rPr>
        <w:tab/>
        <w:t xml:space="preserve">  İmza</w:t>
      </w:r>
    </w:p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EK-4a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İŞYERİ HEKİMLİĞİ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</w:t>
      </w:r>
      <w:r>
        <w:rPr>
          <w:color w:val="000000"/>
        </w:rPr>
        <w:t xml:space="preserve">       </w:t>
      </w:r>
      <w:r w:rsidRPr="00794B7B">
        <w:rPr>
          <w:color w:val="000000"/>
        </w:rPr>
        <w:t xml:space="preserve">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t>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ab/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Tehlike sınıfı:                                  </w:t>
      </w:r>
      <w:r>
        <w:rPr>
          <w:color w:val="000000"/>
        </w:rPr>
        <w:t xml:space="preserve">      Ç</w:t>
      </w:r>
      <w:r w:rsidRPr="00794B7B">
        <w:t xml:space="preserve">alışan </w:t>
      </w:r>
      <w:r w:rsidRPr="00794B7B">
        <w:rPr>
          <w:color w:val="000000"/>
        </w:rPr>
        <w:t xml:space="preserve">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 </w:t>
      </w:r>
      <w:r>
        <w:rPr>
          <w:color w:val="000000"/>
        </w:rPr>
        <w:t xml:space="preserve">   </w:t>
      </w:r>
      <w:r w:rsidRPr="00794B7B">
        <w:rPr>
          <w:color w:val="000000"/>
        </w:rPr>
        <w:t xml:space="preserve">Faks No:                                    </w:t>
      </w:r>
      <w:r>
        <w:rPr>
          <w:color w:val="000000"/>
        </w:rPr>
        <w:t xml:space="preserve"> </w:t>
      </w:r>
      <w:r w:rsidRPr="00794B7B">
        <w:rPr>
          <w:color w:val="000000"/>
        </w:rPr>
        <w:t xml:space="preserve">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Yaptığı Diğer İşyerlerinin: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Dışındaki Çalıştığı İşler/İşyerleri: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İşyeri Hekimi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İmza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EK-4b</w:t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 GÜVENLİĞİ UZMANLIĞI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Sınıfı-Tarih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Yaptığı Diğer İşyerlerinin: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Dışındaki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955AE1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 Güvenliği Uzmanı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</w:rPr>
        <w:tab/>
        <w:t xml:space="preserve">            İmza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EK-4c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DİĞER SAĞLIK PERSONELİ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Olarak Hizmet Verdiği Diğer İşyerlerinin: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Hizmeti Vermeden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Default="0053195B" w:rsidP="00C9631F">
      <w:pPr>
        <w:tabs>
          <w:tab w:val="left" w:pos="0"/>
        </w:tabs>
        <w:jc w:val="center"/>
        <w:rPr>
          <w:b/>
        </w:rPr>
      </w:pPr>
      <w:r w:rsidRPr="00794B7B">
        <w:rPr>
          <w:b/>
        </w:rPr>
        <w:t>Diğer Sağlık Personeli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94B7B">
        <w:rPr>
          <w:b/>
          <w:bCs/>
        </w:rPr>
        <w:t xml:space="preserve">  İşveren/İşv.Vek.</w:t>
      </w:r>
      <w:r w:rsidRPr="00794B7B">
        <w:rPr>
          <w:b/>
        </w:rPr>
        <w:tab/>
        <w:t xml:space="preserve"> </w:t>
      </w:r>
      <w:r>
        <w:rPr>
          <w:b/>
        </w:rPr>
        <w:t xml:space="preserve">           </w:t>
      </w:r>
      <w:r w:rsidRPr="00794B7B">
        <w:rPr>
          <w:b/>
        </w:rPr>
        <w:t xml:space="preserve">            </w:t>
      </w:r>
      <w:r>
        <w:rPr>
          <w:b/>
        </w:rPr>
        <w:t xml:space="preserve">             </w:t>
      </w:r>
      <w:r>
        <w:t xml:space="preserve">                      </w:t>
      </w:r>
      <w:r w:rsidRPr="00C9631F">
        <w:rPr>
          <w:b/>
        </w:rPr>
        <w:t>İmza</w:t>
      </w:r>
      <w:r>
        <w:rPr>
          <w:b/>
        </w:rPr>
        <w:t xml:space="preserve">                                                                                   </w:t>
      </w:r>
      <w:r w:rsidRPr="00794B7B">
        <w:rPr>
          <w:b/>
        </w:rPr>
        <w:t xml:space="preserve">İmza </w:t>
      </w:r>
      <w:r>
        <w:rPr>
          <w:b/>
        </w:rPr>
        <w:t>–</w:t>
      </w:r>
      <w:r w:rsidRPr="00794B7B">
        <w:rPr>
          <w:b/>
        </w:rPr>
        <w:t xml:space="preserve"> Kaşe</w:t>
      </w:r>
    </w:p>
    <w:p w:rsidR="0053195B" w:rsidRDefault="0053195B" w:rsidP="00C9631F">
      <w:pPr>
        <w:tabs>
          <w:tab w:val="left" w:pos="0"/>
          <w:tab w:val="left" w:pos="1134"/>
        </w:tabs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EK-5a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6331 </w:t>
      </w:r>
      <w:r>
        <w:rPr>
          <w:b/>
          <w:bCs/>
        </w:rPr>
        <w:t>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yazılı olan biriminde  …………………………. </w:t>
      </w:r>
      <w:r>
        <w:rPr>
          <w:b/>
          <w:bCs/>
        </w:rPr>
        <w:t>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</w:t>
      </w:r>
      <w:r>
        <w:rPr>
          <w:b/>
          <w:bCs/>
        </w:rPr>
        <w:t xml:space="preserve">  </w:t>
      </w:r>
      <w:r w:rsidRPr="00794B7B">
        <w:rPr>
          <w:b/>
          <w:bCs/>
        </w:rPr>
        <w:t>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(İ</w:t>
            </w:r>
            <w:r w:rsidRPr="00FF496B">
              <w:rPr>
                <w:b/>
                <w:bCs/>
                <w:sz w:val="18"/>
                <w:szCs w:val="18"/>
              </w:rPr>
              <w:t>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FF0000"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EK-5b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UZMANININ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Sınıfı /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Mesleği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>
        <w:rPr>
          <w:b/>
        </w:rPr>
        <w:t>EK-5</w:t>
      </w:r>
      <w:r w:rsidRPr="00794B7B">
        <w:rPr>
          <w:b/>
        </w:rPr>
        <w:t>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Mesleği/Y</w:t>
            </w:r>
            <w:r w:rsidRPr="00794B7B">
              <w:rPr>
                <w:b/>
                <w:bCs/>
              </w:rPr>
              <w:t>aptığı görev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EK-6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İŞVERENİN KENDİ İŞYERİNDE YAPACAĞI ÇALIŞMA TAAHHÜTNAMESİ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bilgileri aşağıda mevcut bulunan …………………………..  SGK Sicil numaralı ve ……………………….unvanlı işyerimde işveren olmamın yanında aynı zamanda aşağıda belirtilen görev</w:t>
      </w:r>
      <w:r>
        <w:rPr>
          <w:b/>
          <w:bCs/>
        </w:rPr>
        <w:t>i</w:t>
      </w:r>
      <w:r w:rsidRPr="00794B7B">
        <w:rPr>
          <w:b/>
          <w:bCs/>
        </w:rPr>
        <w:t xml:space="preserve"> de ifa edeceğimi beyan ve taahhüt ederim.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Üstlenilen görev: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>
        <w:rPr>
          <w:noProof/>
        </w:rPr>
        <w:pict>
          <v:rect id="Dikdörtgen 3" o:spid="_x0000_s1026" style="position:absolute;left:0;text-align:left;margin-left:322.7pt;margin-top:2.9pt;width:9pt;height:7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"/>
        </w:pict>
      </w:r>
      <w:r>
        <w:rPr>
          <w:noProof/>
        </w:rPr>
        <w:pict>
          <v:rect id="Dikdörtgen 2" o:spid="_x0000_s1027" style="position:absolute;left:0;text-align:left;margin-left:152.9pt;margin-top:2.9pt;width:9pt;height:7.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"/>
        </w:pict>
      </w:r>
      <w:r>
        <w:rPr>
          <w:noProof/>
        </w:rPr>
        <w:pict>
          <v:rect id="Dikdörtgen 1" o:spid="_x0000_s1028" style="position:absolute;left:0;text-align:left;margin-left:12.5pt;margin-top:2.9pt;width:9pt;height:7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"/>
        </w:pic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    </w:t>
      </w:r>
      <w:r w:rsidRPr="00794B7B">
        <w:rPr>
          <w:b/>
          <w:bCs/>
        </w:rPr>
        <w:t xml:space="preserve"> İşyeri hek</w:t>
      </w:r>
      <w:r>
        <w:rPr>
          <w:b/>
          <w:bCs/>
        </w:rPr>
        <w:t xml:space="preserve">imliği                    </w:t>
      </w:r>
      <w:r w:rsidRPr="00794B7B">
        <w:rPr>
          <w:b/>
          <w:bCs/>
        </w:rPr>
        <w:t>İş güven</w:t>
      </w:r>
      <w:r>
        <w:rPr>
          <w:b/>
          <w:bCs/>
        </w:rPr>
        <w:t xml:space="preserve">liği uzmanlığı                   </w:t>
      </w:r>
      <w:r w:rsidRPr="00794B7B">
        <w:rPr>
          <w:b/>
          <w:bCs/>
        </w:rPr>
        <w:t>Diğer sağlık personeli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İşverenin: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 / 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Sertifika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İkamet 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Tel No: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Faks No: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Çalıştığım İşler/İşyerleri: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(Çalışılan her işyeri için ayrı ayrı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</w:t>
      </w: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>
        <w:rPr>
          <w:b/>
          <w:bCs/>
        </w:rPr>
        <w:t xml:space="preserve">                                          </w:t>
      </w: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</w:t>
      </w:r>
      <w:r>
        <w:rPr>
          <w:b/>
          <w:bCs/>
        </w:rPr>
        <w:t xml:space="preserve">            </w: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794B7B">
        <w:rPr>
          <w:b/>
          <w:bCs/>
        </w:rPr>
        <w:t>İşveren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EK-7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ORT</w:t>
      </w:r>
      <w:r>
        <w:rPr>
          <w:b/>
        </w:rPr>
        <w:t xml:space="preserve">AK SAĞLIK VE GÜVENLİK BİRİMLERİ VE SORUMLU MÜDÜRLER </w:t>
      </w:r>
      <w:r w:rsidRPr="00794B7B">
        <w:rPr>
          <w:b/>
        </w:rPr>
        <w:t>İÇİN İHTAR TABLOSU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tbl>
      <w:tblPr>
        <w:tblW w:w="92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6436"/>
        <w:gridCol w:w="1200"/>
        <w:gridCol w:w="960"/>
      </w:tblGrid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947152">
            <w:pPr>
              <w:tabs>
                <w:tab w:val="left" w:pos="1134"/>
                <w:tab w:val="left" w:pos="1418"/>
              </w:tabs>
              <w:rPr>
                <w:b/>
                <w:sz w:val="22"/>
                <w:szCs w:val="22"/>
              </w:rPr>
            </w:pPr>
            <w:r w:rsidRPr="000F6783">
              <w:rPr>
                <w:b/>
                <w:sz w:val="22"/>
                <w:szCs w:val="22"/>
              </w:rPr>
              <w:t>Sıra No.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  <w:sz w:val="22"/>
                <w:szCs w:val="22"/>
              </w:rPr>
            </w:pPr>
            <w:r w:rsidRPr="000F6783">
              <w:rPr>
                <w:b/>
                <w:sz w:val="22"/>
                <w:szCs w:val="22"/>
              </w:rPr>
              <w:t>İhlalin Adı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  <w:sz w:val="22"/>
                <w:szCs w:val="22"/>
              </w:rPr>
            </w:pPr>
            <w:r w:rsidRPr="000F6783">
              <w:rPr>
                <w:b/>
                <w:sz w:val="22"/>
                <w:szCs w:val="22"/>
              </w:rPr>
              <w:t>İhlalin Derecesi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  <w:sz w:val="22"/>
                <w:szCs w:val="22"/>
              </w:rPr>
            </w:pPr>
            <w:r w:rsidRPr="000F6783">
              <w:rPr>
                <w:b/>
                <w:sz w:val="22"/>
                <w:szCs w:val="22"/>
              </w:rPr>
              <w:t>İhtar Puanı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Yetki alınan yer ve donanım ile ilgili belirtilen şartlara uygunluğunun devamının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center" w:pos="702"/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DA503E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uncu maddenin ikinci fıkrasının ihlali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Ek-8’de yer alan t</w:t>
            </w:r>
            <w:r w:rsidRPr="000F6783">
              <w:rPr>
                <w:sz w:val="22"/>
                <w:szCs w:val="22"/>
              </w:rPr>
              <w:t xml:space="preserve">abela </w:t>
            </w:r>
            <w:r w:rsidRPr="00466D6C">
              <w:rPr>
                <w:sz w:val="22"/>
                <w:szCs w:val="22"/>
              </w:rPr>
              <w:t>haricinde Bakanlık logosunun</w:t>
            </w:r>
            <w:r w:rsidRPr="000F6783">
              <w:rPr>
                <w:sz w:val="22"/>
                <w:szCs w:val="22"/>
              </w:rPr>
              <w:t xml:space="preserve"> veya unvanının kullanılması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 xml:space="preserve">Yerleşim planında </w:t>
            </w:r>
            <w:r>
              <w:rPr>
                <w:sz w:val="22"/>
                <w:szCs w:val="22"/>
              </w:rPr>
              <w:t xml:space="preserve">onay </w:t>
            </w:r>
            <w:r w:rsidRPr="000F6783">
              <w:rPr>
                <w:sz w:val="22"/>
                <w:szCs w:val="22"/>
              </w:rPr>
              <w:t>alınmadan değişiklik yapılması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Hizmet verilen işyerlerine dair sözleşmeler</w:t>
            </w:r>
            <w:r>
              <w:rPr>
                <w:sz w:val="22"/>
                <w:szCs w:val="22"/>
              </w:rPr>
              <w:t xml:space="preserve"> ile personel sözleşmelerin ve bunların feshinin </w:t>
            </w:r>
            <w:r w:rsidRPr="000F6783">
              <w:rPr>
                <w:sz w:val="22"/>
                <w:szCs w:val="22"/>
              </w:rPr>
              <w:t xml:space="preserve">zamanında bildirilmemesi </w:t>
            </w:r>
            <w:r>
              <w:rPr>
                <w:sz w:val="22"/>
                <w:szCs w:val="22"/>
              </w:rPr>
              <w:t>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Sorumlu müdürün ayrılmasına rağmen 15 iş günü içinde yeni sorumlu müdür görevlendirilmemesi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OSGB</w:t>
            </w:r>
            <w:r w:rsidRPr="00D5741D">
              <w:rPr>
                <w:sz w:val="22"/>
                <w:szCs w:val="22"/>
              </w:rPr>
              <w:t>’</w:t>
            </w:r>
            <w:r w:rsidRPr="00D5741D">
              <w:rPr>
                <w:sz w:val="22"/>
                <w:szCs w:val="22"/>
              </w:rPr>
              <w:t>lerin</w:t>
            </w:r>
            <w:r w:rsidRPr="00D5741D">
              <w:rPr>
                <w:rFonts w:hAnsi="Times New Roman"/>
                <w:sz w:val="22"/>
                <w:szCs w:val="22"/>
              </w:rPr>
              <w:t xml:space="preserve"> görev</w:t>
            </w:r>
            <w:r w:rsidRPr="00D5741D">
              <w:rPr>
                <w:sz w:val="22"/>
                <w:szCs w:val="22"/>
              </w:rPr>
              <w:t>, yetki</w:t>
            </w:r>
            <w:r w:rsidRPr="00D5741D">
              <w:rPr>
                <w:rFonts w:hAnsi="Times New Roman"/>
                <w:sz w:val="22"/>
                <w:szCs w:val="22"/>
              </w:rPr>
              <w:t xml:space="preserve"> ve sorumlulukları olarak belirtilen hususlara aykırılık durumunda her bir aykırılık başına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rFonts w:hAnsi="Times New Roman"/>
                <w:sz w:val="22"/>
                <w:szCs w:val="22"/>
              </w:rPr>
            </w:pPr>
            <w:r w:rsidRPr="00D5741D">
              <w:rPr>
                <w:rStyle w:val="Normal1"/>
                <w:szCs w:val="24"/>
                <w:lang w:val="tr-TR" w:eastAsia="en-US"/>
              </w:rPr>
              <w:t xml:space="preserve">Sorumlu müdürün görev, yetki ve sorumlulukları </w:t>
            </w:r>
            <w:r w:rsidRPr="00D5741D">
              <w:rPr>
                <w:sz w:val="22"/>
                <w:szCs w:val="22"/>
              </w:rPr>
              <w:t>olarak belirtilen hususlara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durumunda sorumlu m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d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re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ba</w:t>
            </w:r>
            <w:r w:rsidRPr="00D5741D">
              <w:rPr>
                <w:sz w:val="22"/>
                <w:szCs w:val="22"/>
              </w:rPr>
              <w:t>şı</w:t>
            </w:r>
            <w:r w:rsidRPr="00D5741D">
              <w:rPr>
                <w:sz w:val="22"/>
                <w:szCs w:val="22"/>
              </w:rPr>
              <w:t>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rPr>
          <w:trHeight w:val="765"/>
        </w:trPr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Tabela, basılı evrak</w:t>
            </w:r>
            <w:r w:rsidRPr="000F6783">
              <w:rPr>
                <w:sz w:val="22"/>
                <w:szCs w:val="22"/>
              </w:rPr>
              <w:t xml:space="preserve"> veya elektronik yazışmalarda yetki belges</w:t>
            </w:r>
            <w:r>
              <w:rPr>
                <w:sz w:val="22"/>
                <w:szCs w:val="22"/>
              </w:rPr>
              <w:t>inde belirtilen isim veya unvan</w:t>
            </w:r>
            <w:r w:rsidRPr="000F6783">
              <w:rPr>
                <w:sz w:val="22"/>
                <w:szCs w:val="22"/>
              </w:rPr>
              <w:t xml:space="preserve">dan farklı isim veya unvan kullanılması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9A6AB7">
              <w:rPr>
                <w:sz w:val="22"/>
                <w:szCs w:val="22"/>
              </w:rPr>
              <w:t>Hizmet verilen işyerine zorunlu haller dışında, aynı işyeri hekimi, iş güvenliği uzmanı ve diğer sağlık personelinin hizmet vermesinin sağlanmaması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9A6AB7">
              <w:rPr>
                <w:sz w:val="22"/>
                <w:szCs w:val="22"/>
              </w:rPr>
              <w:t xml:space="preserve">Sözleşme yapılan işyerlerine ve OSGB personeline ilişkin kayıtların eksik tutulması veya tutulmaması durumunda her bir işyeri ve personel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Çalışanların iş sağlığı ve güvenliği eğitimleri ve bilgilendirilmeleri konusunda planlama yapılmaması durumunda her bir işyeri için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 xml:space="preserve">Ek-8’deki örneğine uygun tabela düzenlemesinin yapılmaması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Hizmet sözleşmesi süresi sonunda elinde bulundurduğu kayıt ve dosyaların ilgili işverene teslim edilmemesi</w:t>
            </w:r>
            <w:r>
              <w:rPr>
                <w:sz w:val="22"/>
                <w:szCs w:val="22"/>
              </w:rPr>
              <w:t xml:space="preserve"> durumunda işyeri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F76838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9A6AB7">
              <w:rPr>
                <w:sz w:val="22"/>
                <w:szCs w:val="22"/>
              </w:rPr>
              <w:t xml:space="preserve">Hizmet verilen işyerinin </w:t>
            </w:r>
            <w:r>
              <w:rPr>
                <w:sz w:val="22"/>
                <w:szCs w:val="22"/>
              </w:rPr>
              <w:t>çalışan</w:t>
            </w:r>
            <w:r w:rsidRPr="009A6AB7">
              <w:rPr>
                <w:sz w:val="22"/>
                <w:szCs w:val="22"/>
              </w:rPr>
              <w:t xml:space="preserve"> sayısına ve tehlike sınıfına uygun sürelerde iş güvenliği uzmanı, işyeri hekimi ve diğer sağlık personeli çalışmasının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Henüz onaylanmamış sözleşmelerle </w:t>
            </w:r>
            <w:r w:rsidRPr="000F6783">
              <w:rPr>
                <w:sz w:val="22"/>
                <w:szCs w:val="22"/>
              </w:rPr>
              <w:t>hizmet verilmesi</w:t>
            </w:r>
            <w:r>
              <w:rPr>
                <w:sz w:val="22"/>
                <w:szCs w:val="22"/>
              </w:rPr>
              <w:t xml:space="preserve">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 xml:space="preserve">Çalışma saatleri içerisinde OSGB’nin kapalı olması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 xml:space="preserve">Tam süreli iş sözleşmesiyle istihdam edilmesi gereken </w:t>
            </w:r>
            <w:r>
              <w:rPr>
                <w:sz w:val="22"/>
                <w:szCs w:val="22"/>
              </w:rPr>
              <w:t>kişilerin</w:t>
            </w:r>
            <w:r w:rsidRPr="000F6783">
              <w:rPr>
                <w:sz w:val="22"/>
                <w:szCs w:val="22"/>
              </w:rPr>
              <w:t xml:space="preserve"> ayrılmasına rağmen 30 gün içinde yeni</w:t>
            </w:r>
            <w:r>
              <w:rPr>
                <w:sz w:val="22"/>
                <w:szCs w:val="22"/>
              </w:rPr>
              <w:t>leri</w:t>
            </w:r>
            <w:r w:rsidRPr="000F6783">
              <w:rPr>
                <w:sz w:val="22"/>
                <w:szCs w:val="22"/>
              </w:rPr>
              <w:t>nin görevlendirilmemesi</w:t>
            </w:r>
            <w:r>
              <w:rPr>
                <w:sz w:val="22"/>
                <w:szCs w:val="22"/>
              </w:rPr>
              <w:t xml:space="preserve"> </w:t>
            </w:r>
            <w:r w:rsidRPr="000F6783">
              <w:rPr>
                <w:sz w:val="22"/>
                <w:szCs w:val="22"/>
              </w:rPr>
              <w:t xml:space="preserve">durumunda kişi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Reddedilmiş</w:t>
            </w:r>
            <w:r w:rsidRPr="000F6783">
              <w:rPr>
                <w:sz w:val="22"/>
                <w:szCs w:val="22"/>
              </w:rPr>
              <w:t xml:space="preserve"> sözleşmeler</w:t>
            </w:r>
            <w:r>
              <w:rPr>
                <w:sz w:val="22"/>
                <w:szCs w:val="22"/>
              </w:rPr>
              <w:t>le</w:t>
            </w:r>
            <w:r w:rsidRPr="000F6783">
              <w:rPr>
                <w:sz w:val="22"/>
                <w:szCs w:val="22"/>
              </w:rPr>
              <w:t xml:space="preserve"> hizmet verilmesi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 xml:space="preserve">Yetki aldığı mekânda </w:t>
            </w:r>
            <w:r>
              <w:rPr>
                <w:sz w:val="22"/>
                <w:szCs w:val="22"/>
              </w:rPr>
              <w:t xml:space="preserve">Bakanlıkça </w:t>
            </w:r>
            <w:r w:rsidRPr="000F6783">
              <w:rPr>
                <w:sz w:val="22"/>
                <w:szCs w:val="22"/>
              </w:rPr>
              <w:t xml:space="preserve">yetki veya izin </w:t>
            </w:r>
            <w:r>
              <w:rPr>
                <w:sz w:val="22"/>
                <w:szCs w:val="22"/>
              </w:rPr>
              <w:t>verilmemiş</w:t>
            </w:r>
            <w:r w:rsidRPr="000F6783">
              <w:rPr>
                <w:sz w:val="22"/>
                <w:szCs w:val="22"/>
              </w:rPr>
              <w:t xml:space="preserve"> faaliyette bulunulması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Kontrol ve d</w:t>
            </w:r>
            <w:r w:rsidRPr="000F6783">
              <w:rPr>
                <w:sz w:val="22"/>
                <w:szCs w:val="22"/>
              </w:rPr>
              <w:t>enetimlere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50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Kontrol ve denetimlerde</w:t>
            </w:r>
            <w:r w:rsidRPr="000F6783">
              <w:rPr>
                <w:sz w:val="22"/>
                <w:szCs w:val="22"/>
              </w:rPr>
              <w:t xml:space="preserve"> istenen bilgi ve belgeleri</w:t>
            </w:r>
            <w:r>
              <w:rPr>
                <w:sz w:val="22"/>
                <w:szCs w:val="22"/>
              </w:rPr>
              <w:t>n</w:t>
            </w:r>
            <w:r w:rsidRPr="000F6783">
              <w:rPr>
                <w:sz w:val="22"/>
                <w:szCs w:val="22"/>
              </w:rPr>
              <w:t xml:space="preserve"> ver</w:t>
            </w:r>
            <w:r>
              <w:rPr>
                <w:sz w:val="22"/>
                <w:szCs w:val="22"/>
              </w:rPr>
              <w:t>ilmemesi</w:t>
            </w:r>
            <w:r w:rsidRPr="000F6783">
              <w:rPr>
                <w:sz w:val="22"/>
                <w:szCs w:val="22"/>
              </w:rPr>
              <w:t xml:space="preserve"> veya görevin tamamlanmasına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sz w:val="22"/>
                <w:szCs w:val="22"/>
              </w:rPr>
            </w:pPr>
            <w:r w:rsidRPr="000F6783">
              <w:rPr>
                <w:sz w:val="22"/>
                <w:szCs w:val="22"/>
              </w:rPr>
              <w:t>50</w:t>
            </w:r>
          </w:p>
        </w:tc>
      </w:tr>
    </w:tbl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  <w:sectPr w:rsidR="0053195B" w:rsidRPr="00794B7B" w:rsidSect="007F0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A13A21">
      <w:pPr>
        <w:pStyle w:val="AralkYok1"/>
        <w:ind w:right="-162"/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t>EK-8</w:t>
      </w:r>
      <w:r>
        <w:rPr>
          <w:b/>
        </w:rPr>
        <w:t xml:space="preserve">      </w:t>
      </w:r>
    </w:p>
    <w:p w:rsidR="0053195B" w:rsidRPr="008B5AC6" w:rsidRDefault="0053195B" w:rsidP="00A13A21">
      <w:pPr>
        <w:pStyle w:val="AralkYok1"/>
        <w:ind w:right="-162"/>
        <w:jc w:val="center"/>
        <w:rPr>
          <w:rFonts w:ascii="Times New Roman" w:hAnsi="Times New Roman"/>
          <w:b/>
          <w:sz w:val="24"/>
          <w:szCs w:val="24"/>
        </w:rPr>
      </w:pPr>
      <w:r w:rsidRPr="008B5AC6">
        <w:rPr>
          <w:rFonts w:ascii="Times New Roman" w:hAnsi="Times New Roman"/>
          <w:b/>
          <w:sz w:val="24"/>
          <w:szCs w:val="24"/>
        </w:rPr>
        <w:t xml:space="preserve">TABELA         </w:t>
      </w:r>
    </w:p>
    <w:p w:rsidR="0053195B" w:rsidRDefault="0053195B" w:rsidP="00EA1C1C">
      <w:pPr>
        <w:ind w:firstLine="357"/>
        <w:rPr>
          <w:b/>
        </w:rPr>
      </w:pPr>
    </w:p>
    <w:p w:rsidR="0053195B" w:rsidRPr="00794B7B" w:rsidRDefault="0053195B" w:rsidP="00A13A21">
      <w:pPr>
        <w:ind w:firstLine="357"/>
        <w:jc w:val="center"/>
      </w:pPr>
      <w:r w:rsidRPr="00132358">
        <w:rPr>
          <w:b/>
          <w:noProof/>
          <w:color w:val="7F7F7F"/>
        </w:rPr>
        <w:pict>
          <v:shape id="Resim 2" o:spid="_x0000_i1026" type="#_x0000_t75" style="width:755.25pt;height:465.75pt;visibility:visible">
            <v:imagedata r:id="rId10" o:title=""/>
          </v:shape>
        </w:pict>
      </w:r>
    </w:p>
    <w:sectPr w:rsidR="0053195B" w:rsidRPr="00794B7B" w:rsidSect="00A13A2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95B" w:rsidRDefault="0053195B" w:rsidP="007F06E8">
      <w:r>
        <w:separator/>
      </w:r>
    </w:p>
  </w:endnote>
  <w:endnote w:type="continuationSeparator" w:id="0">
    <w:p w:rsidR="0053195B" w:rsidRDefault="0053195B" w:rsidP="007F0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95B" w:rsidRDefault="0053195B" w:rsidP="007F06E8">
      <w:r>
        <w:separator/>
      </w:r>
    </w:p>
  </w:footnote>
  <w:footnote w:type="continuationSeparator" w:id="0">
    <w:p w:rsidR="0053195B" w:rsidRDefault="0053195B" w:rsidP="007F06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5B" w:rsidRDefault="0053195B">
    <w:pPr>
      <w:pStyle w:val="Header"/>
      <w:jc w:val="center"/>
    </w:pPr>
    <w:fldSimple w:instr=" PAGE   \* MERGEFORMAT ">
      <w:r>
        <w:rPr>
          <w:noProof/>
        </w:rPr>
        <w:t>12</w:t>
      </w:r>
    </w:fldSimple>
  </w:p>
  <w:p w:rsidR="0053195B" w:rsidRDefault="005319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1AF8"/>
    <w:multiLevelType w:val="hybridMultilevel"/>
    <w:tmpl w:val="894240B6"/>
    <w:lvl w:ilvl="0" w:tplc="2C4CDC56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">
    <w:nsid w:val="04D62FBF"/>
    <w:multiLevelType w:val="hybridMultilevel"/>
    <w:tmpl w:val="54BC0CF2"/>
    <w:lvl w:ilvl="0" w:tplc="475AC59A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2">
    <w:nsid w:val="100B39F7"/>
    <w:multiLevelType w:val="hybridMultilevel"/>
    <w:tmpl w:val="E85CA3F0"/>
    <w:lvl w:ilvl="0" w:tplc="71D802BA">
      <w:start w:val="3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3">
    <w:nsid w:val="14C20E6C"/>
    <w:multiLevelType w:val="hybridMultilevel"/>
    <w:tmpl w:val="A4689924"/>
    <w:lvl w:ilvl="0" w:tplc="C55AB7DC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1C7E451D"/>
    <w:multiLevelType w:val="hybridMultilevel"/>
    <w:tmpl w:val="62E2F086"/>
    <w:lvl w:ilvl="0" w:tplc="948A146A">
      <w:start w:val="7"/>
      <w:numFmt w:val="lowerLetter"/>
      <w:lvlText w:val="%1)"/>
      <w:lvlJc w:val="left"/>
      <w:pPr>
        <w:ind w:left="176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48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20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92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64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36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08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80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524" w:hanging="180"/>
      </w:pPr>
      <w:rPr>
        <w:rFonts w:cs="Times New Roman"/>
      </w:rPr>
    </w:lvl>
  </w:abstractNum>
  <w:abstractNum w:abstractNumId="5">
    <w:nsid w:val="3E591D3E"/>
    <w:multiLevelType w:val="hybridMultilevel"/>
    <w:tmpl w:val="3714575A"/>
    <w:lvl w:ilvl="0" w:tplc="041F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4FBD45A5"/>
    <w:multiLevelType w:val="hybridMultilevel"/>
    <w:tmpl w:val="2826BCE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076409"/>
    <w:multiLevelType w:val="hybridMultilevel"/>
    <w:tmpl w:val="044E6D9A"/>
    <w:lvl w:ilvl="0" w:tplc="469C341E">
      <w:start w:val="2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AD3EC3"/>
    <w:multiLevelType w:val="hybridMultilevel"/>
    <w:tmpl w:val="516E5356"/>
    <w:lvl w:ilvl="0" w:tplc="6EB0E26E">
      <w:start w:val="1"/>
      <w:numFmt w:val="decimal"/>
      <w:lvlText w:val="(%1)"/>
      <w:lvlJc w:val="left"/>
      <w:pPr>
        <w:ind w:left="1215" w:hanging="360"/>
      </w:pPr>
      <w:rPr>
        <w:rFonts w:cs="Times New Roman" w:hint="default"/>
        <w:color w:val="0070C0"/>
      </w:rPr>
    </w:lvl>
    <w:lvl w:ilvl="1" w:tplc="041F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abstractNum w:abstractNumId="9">
    <w:nsid w:val="63F900C0"/>
    <w:multiLevelType w:val="hybridMultilevel"/>
    <w:tmpl w:val="9F4005CC"/>
    <w:lvl w:ilvl="0" w:tplc="724E75FC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0">
    <w:nsid w:val="659B267E"/>
    <w:multiLevelType w:val="hybridMultilevel"/>
    <w:tmpl w:val="243C6A6C"/>
    <w:lvl w:ilvl="0" w:tplc="8DD6AE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370CF6"/>
    <w:multiLevelType w:val="hybridMultilevel"/>
    <w:tmpl w:val="28F82786"/>
    <w:lvl w:ilvl="0" w:tplc="08504270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2">
    <w:nsid w:val="66CB41C0"/>
    <w:multiLevelType w:val="hybridMultilevel"/>
    <w:tmpl w:val="8D22E28A"/>
    <w:lvl w:ilvl="0" w:tplc="E3DE46E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67A441C8"/>
    <w:multiLevelType w:val="hybridMultilevel"/>
    <w:tmpl w:val="AA6204F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0E4155"/>
    <w:multiLevelType w:val="hybridMultilevel"/>
    <w:tmpl w:val="6832C9B0"/>
    <w:lvl w:ilvl="0" w:tplc="0D04B5BC">
      <w:start w:val="1"/>
      <w:numFmt w:val="decimal"/>
      <w:lvlText w:val="(%1)"/>
      <w:lvlJc w:val="left"/>
      <w:pPr>
        <w:ind w:left="154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15">
    <w:nsid w:val="6FD50DEB"/>
    <w:multiLevelType w:val="hybridMultilevel"/>
    <w:tmpl w:val="9B3E3FCE"/>
    <w:lvl w:ilvl="0" w:tplc="029674A0">
      <w:start w:val="1"/>
      <w:numFmt w:val="lowerLetter"/>
      <w:lvlText w:val="%1)"/>
      <w:lvlJc w:val="left"/>
      <w:pPr>
        <w:ind w:left="360" w:hanging="360"/>
      </w:pPr>
      <w:rPr>
        <w:rFonts w:hAnsi="Times" w:cs="Times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AC23DA0"/>
    <w:multiLevelType w:val="hybridMultilevel"/>
    <w:tmpl w:val="C43EF5EE"/>
    <w:lvl w:ilvl="0" w:tplc="B8C27ADC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2"/>
  </w:num>
  <w:num w:numId="6">
    <w:abstractNumId w:val="15"/>
  </w:num>
  <w:num w:numId="7">
    <w:abstractNumId w:val="11"/>
  </w:num>
  <w:num w:numId="8">
    <w:abstractNumId w:val="16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6C5D"/>
    <w:rsid w:val="00001C1E"/>
    <w:rsid w:val="00010135"/>
    <w:rsid w:val="00014369"/>
    <w:rsid w:val="00020C60"/>
    <w:rsid w:val="0002206E"/>
    <w:rsid w:val="0002231F"/>
    <w:rsid w:val="00023C9D"/>
    <w:rsid w:val="00025D3F"/>
    <w:rsid w:val="00031E24"/>
    <w:rsid w:val="000342FC"/>
    <w:rsid w:val="0003472F"/>
    <w:rsid w:val="0003552C"/>
    <w:rsid w:val="00036045"/>
    <w:rsid w:val="0003607E"/>
    <w:rsid w:val="0003625C"/>
    <w:rsid w:val="0004101F"/>
    <w:rsid w:val="000459BC"/>
    <w:rsid w:val="00047217"/>
    <w:rsid w:val="00047E6B"/>
    <w:rsid w:val="00052597"/>
    <w:rsid w:val="00052B27"/>
    <w:rsid w:val="0005558C"/>
    <w:rsid w:val="000556E8"/>
    <w:rsid w:val="00057247"/>
    <w:rsid w:val="000600B3"/>
    <w:rsid w:val="000606EE"/>
    <w:rsid w:val="00062669"/>
    <w:rsid w:val="00063937"/>
    <w:rsid w:val="0006405F"/>
    <w:rsid w:val="00070216"/>
    <w:rsid w:val="00073E7A"/>
    <w:rsid w:val="00074437"/>
    <w:rsid w:val="0007510B"/>
    <w:rsid w:val="00075508"/>
    <w:rsid w:val="00075E6B"/>
    <w:rsid w:val="000773C3"/>
    <w:rsid w:val="00080AAD"/>
    <w:rsid w:val="00081D8A"/>
    <w:rsid w:val="00087C25"/>
    <w:rsid w:val="000909C4"/>
    <w:rsid w:val="000930C6"/>
    <w:rsid w:val="00096246"/>
    <w:rsid w:val="00096A30"/>
    <w:rsid w:val="000A1A35"/>
    <w:rsid w:val="000A2174"/>
    <w:rsid w:val="000A519C"/>
    <w:rsid w:val="000A6BEB"/>
    <w:rsid w:val="000B24A3"/>
    <w:rsid w:val="000B2DA5"/>
    <w:rsid w:val="000B593A"/>
    <w:rsid w:val="000C0385"/>
    <w:rsid w:val="000C189F"/>
    <w:rsid w:val="000C1CE9"/>
    <w:rsid w:val="000C41CC"/>
    <w:rsid w:val="000C5AE0"/>
    <w:rsid w:val="000C5FE5"/>
    <w:rsid w:val="000C6822"/>
    <w:rsid w:val="000D1216"/>
    <w:rsid w:val="000D71D0"/>
    <w:rsid w:val="000E0146"/>
    <w:rsid w:val="000E35C1"/>
    <w:rsid w:val="000E5510"/>
    <w:rsid w:val="000E5716"/>
    <w:rsid w:val="000E7176"/>
    <w:rsid w:val="000E79B3"/>
    <w:rsid w:val="000F1086"/>
    <w:rsid w:val="000F2C4F"/>
    <w:rsid w:val="000F322C"/>
    <w:rsid w:val="000F6225"/>
    <w:rsid w:val="000F6783"/>
    <w:rsid w:val="000F74B4"/>
    <w:rsid w:val="00100BA9"/>
    <w:rsid w:val="00104945"/>
    <w:rsid w:val="00104BA8"/>
    <w:rsid w:val="001058A0"/>
    <w:rsid w:val="00122A89"/>
    <w:rsid w:val="00123EB7"/>
    <w:rsid w:val="0012710F"/>
    <w:rsid w:val="00127A96"/>
    <w:rsid w:val="00132358"/>
    <w:rsid w:val="001335A2"/>
    <w:rsid w:val="00141462"/>
    <w:rsid w:val="00145D59"/>
    <w:rsid w:val="00147583"/>
    <w:rsid w:val="00150965"/>
    <w:rsid w:val="001554D8"/>
    <w:rsid w:val="00156B85"/>
    <w:rsid w:val="0016227B"/>
    <w:rsid w:val="00162A93"/>
    <w:rsid w:val="00163E0B"/>
    <w:rsid w:val="0016754F"/>
    <w:rsid w:val="00167A94"/>
    <w:rsid w:val="00174F52"/>
    <w:rsid w:val="001778A2"/>
    <w:rsid w:val="001778F8"/>
    <w:rsid w:val="00183D71"/>
    <w:rsid w:val="00184012"/>
    <w:rsid w:val="00184759"/>
    <w:rsid w:val="001848AA"/>
    <w:rsid w:val="001850BC"/>
    <w:rsid w:val="001869C6"/>
    <w:rsid w:val="00192786"/>
    <w:rsid w:val="00193305"/>
    <w:rsid w:val="001937F9"/>
    <w:rsid w:val="0019713A"/>
    <w:rsid w:val="001A0992"/>
    <w:rsid w:val="001A0BB3"/>
    <w:rsid w:val="001A16BA"/>
    <w:rsid w:val="001A2F5C"/>
    <w:rsid w:val="001A40B8"/>
    <w:rsid w:val="001B07F3"/>
    <w:rsid w:val="001B2497"/>
    <w:rsid w:val="001B462A"/>
    <w:rsid w:val="001B66FA"/>
    <w:rsid w:val="001C00CA"/>
    <w:rsid w:val="001C1689"/>
    <w:rsid w:val="001C2858"/>
    <w:rsid w:val="001C51EE"/>
    <w:rsid w:val="001D2B52"/>
    <w:rsid w:val="001D2EFB"/>
    <w:rsid w:val="001D64BD"/>
    <w:rsid w:val="001D6745"/>
    <w:rsid w:val="001D6D7B"/>
    <w:rsid w:val="001D7A81"/>
    <w:rsid w:val="001E4EDA"/>
    <w:rsid w:val="001E5284"/>
    <w:rsid w:val="001E57A7"/>
    <w:rsid w:val="001E7E10"/>
    <w:rsid w:val="001F148A"/>
    <w:rsid w:val="001F291D"/>
    <w:rsid w:val="001F2E34"/>
    <w:rsid w:val="002003B9"/>
    <w:rsid w:val="002022F1"/>
    <w:rsid w:val="00202CD4"/>
    <w:rsid w:val="0021079D"/>
    <w:rsid w:val="00212BC3"/>
    <w:rsid w:val="00212F60"/>
    <w:rsid w:val="002132A5"/>
    <w:rsid w:val="00220D5E"/>
    <w:rsid w:val="0022311A"/>
    <w:rsid w:val="00223DC5"/>
    <w:rsid w:val="00224CA4"/>
    <w:rsid w:val="00226B1B"/>
    <w:rsid w:val="0023214A"/>
    <w:rsid w:val="002334D7"/>
    <w:rsid w:val="00234AFA"/>
    <w:rsid w:val="0023649D"/>
    <w:rsid w:val="00236B59"/>
    <w:rsid w:val="0024005D"/>
    <w:rsid w:val="00247DC6"/>
    <w:rsid w:val="00250000"/>
    <w:rsid w:val="002516C8"/>
    <w:rsid w:val="0025253B"/>
    <w:rsid w:val="002536B0"/>
    <w:rsid w:val="002557BA"/>
    <w:rsid w:val="00256568"/>
    <w:rsid w:val="00260CE9"/>
    <w:rsid w:val="002618F7"/>
    <w:rsid w:val="00265C69"/>
    <w:rsid w:val="002670EF"/>
    <w:rsid w:val="00271A56"/>
    <w:rsid w:val="002721E5"/>
    <w:rsid w:val="00272D23"/>
    <w:rsid w:val="00274946"/>
    <w:rsid w:val="00275405"/>
    <w:rsid w:val="0027706F"/>
    <w:rsid w:val="0028109E"/>
    <w:rsid w:val="002817BC"/>
    <w:rsid w:val="00293D64"/>
    <w:rsid w:val="00293D6E"/>
    <w:rsid w:val="002A0391"/>
    <w:rsid w:val="002A2B49"/>
    <w:rsid w:val="002A3458"/>
    <w:rsid w:val="002A4F78"/>
    <w:rsid w:val="002A5949"/>
    <w:rsid w:val="002A6696"/>
    <w:rsid w:val="002B4BF6"/>
    <w:rsid w:val="002B5C82"/>
    <w:rsid w:val="002C0058"/>
    <w:rsid w:val="002C13BC"/>
    <w:rsid w:val="002D2257"/>
    <w:rsid w:val="002D2EB7"/>
    <w:rsid w:val="002D33E2"/>
    <w:rsid w:val="002D7571"/>
    <w:rsid w:val="002E0CAA"/>
    <w:rsid w:val="002E101F"/>
    <w:rsid w:val="002E3C2B"/>
    <w:rsid w:val="002E4DB7"/>
    <w:rsid w:val="002E506C"/>
    <w:rsid w:val="002E569D"/>
    <w:rsid w:val="002E5DA4"/>
    <w:rsid w:val="002F15DA"/>
    <w:rsid w:val="002F3E69"/>
    <w:rsid w:val="002F558A"/>
    <w:rsid w:val="002F5792"/>
    <w:rsid w:val="002F5DC6"/>
    <w:rsid w:val="00313ED4"/>
    <w:rsid w:val="00314320"/>
    <w:rsid w:val="0031470E"/>
    <w:rsid w:val="003171C4"/>
    <w:rsid w:val="00320290"/>
    <w:rsid w:val="00320499"/>
    <w:rsid w:val="00323DC0"/>
    <w:rsid w:val="00324B21"/>
    <w:rsid w:val="00331E71"/>
    <w:rsid w:val="00331E91"/>
    <w:rsid w:val="00332BD2"/>
    <w:rsid w:val="00340CCE"/>
    <w:rsid w:val="003432CE"/>
    <w:rsid w:val="0034648C"/>
    <w:rsid w:val="00347EE5"/>
    <w:rsid w:val="00354FC6"/>
    <w:rsid w:val="00355A90"/>
    <w:rsid w:val="00355BFE"/>
    <w:rsid w:val="00356F94"/>
    <w:rsid w:val="00360452"/>
    <w:rsid w:val="00361FC7"/>
    <w:rsid w:val="0036435E"/>
    <w:rsid w:val="00367C57"/>
    <w:rsid w:val="00373798"/>
    <w:rsid w:val="00380BC2"/>
    <w:rsid w:val="00384EE9"/>
    <w:rsid w:val="0038776C"/>
    <w:rsid w:val="003925A8"/>
    <w:rsid w:val="00394956"/>
    <w:rsid w:val="00394E0C"/>
    <w:rsid w:val="003A425E"/>
    <w:rsid w:val="003A7AAB"/>
    <w:rsid w:val="003B0805"/>
    <w:rsid w:val="003B1404"/>
    <w:rsid w:val="003B152E"/>
    <w:rsid w:val="003B18FC"/>
    <w:rsid w:val="003B1EEF"/>
    <w:rsid w:val="003B5762"/>
    <w:rsid w:val="003B581E"/>
    <w:rsid w:val="003B5EF7"/>
    <w:rsid w:val="003B7CC6"/>
    <w:rsid w:val="003C2D49"/>
    <w:rsid w:val="003C4FF6"/>
    <w:rsid w:val="003C63F9"/>
    <w:rsid w:val="003C7990"/>
    <w:rsid w:val="003D0F63"/>
    <w:rsid w:val="003D2D33"/>
    <w:rsid w:val="003D2E05"/>
    <w:rsid w:val="003D2EF8"/>
    <w:rsid w:val="003D3B13"/>
    <w:rsid w:val="003D73B9"/>
    <w:rsid w:val="003E388A"/>
    <w:rsid w:val="003E42E0"/>
    <w:rsid w:val="003E4345"/>
    <w:rsid w:val="003F2CAB"/>
    <w:rsid w:val="003F5BD0"/>
    <w:rsid w:val="0040278D"/>
    <w:rsid w:val="00402B2E"/>
    <w:rsid w:val="00403693"/>
    <w:rsid w:val="00404D9D"/>
    <w:rsid w:val="00407241"/>
    <w:rsid w:val="00411ACD"/>
    <w:rsid w:val="0041310E"/>
    <w:rsid w:val="00413581"/>
    <w:rsid w:val="00413A48"/>
    <w:rsid w:val="00413BC8"/>
    <w:rsid w:val="00415554"/>
    <w:rsid w:val="00415E1F"/>
    <w:rsid w:val="004212DB"/>
    <w:rsid w:val="0042334A"/>
    <w:rsid w:val="00426CB2"/>
    <w:rsid w:val="00427000"/>
    <w:rsid w:val="00427D26"/>
    <w:rsid w:val="00430866"/>
    <w:rsid w:val="004311C3"/>
    <w:rsid w:val="004319F4"/>
    <w:rsid w:val="004340F1"/>
    <w:rsid w:val="00440B16"/>
    <w:rsid w:val="00442716"/>
    <w:rsid w:val="00442992"/>
    <w:rsid w:val="004451E7"/>
    <w:rsid w:val="00446B64"/>
    <w:rsid w:val="004515E1"/>
    <w:rsid w:val="00453D58"/>
    <w:rsid w:val="00461D19"/>
    <w:rsid w:val="004669A1"/>
    <w:rsid w:val="00466D6C"/>
    <w:rsid w:val="00482C2E"/>
    <w:rsid w:val="00483C90"/>
    <w:rsid w:val="004876AF"/>
    <w:rsid w:val="00490349"/>
    <w:rsid w:val="00490994"/>
    <w:rsid w:val="00491229"/>
    <w:rsid w:val="00491529"/>
    <w:rsid w:val="00492C04"/>
    <w:rsid w:val="00495800"/>
    <w:rsid w:val="0049620D"/>
    <w:rsid w:val="0049660B"/>
    <w:rsid w:val="004A11E2"/>
    <w:rsid w:val="004A198C"/>
    <w:rsid w:val="004A389F"/>
    <w:rsid w:val="004A576C"/>
    <w:rsid w:val="004B5484"/>
    <w:rsid w:val="004B6F80"/>
    <w:rsid w:val="004C3AA5"/>
    <w:rsid w:val="004C5DAD"/>
    <w:rsid w:val="004D3895"/>
    <w:rsid w:val="004D3C82"/>
    <w:rsid w:val="004D4305"/>
    <w:rsid w:val="004D4534"/>
    <w:rsid w:val="004D48FA"/>
    <w:rsid w:val="004D59FA"/>
    <w:rsid w:val="004E082E"/>
    <w:rsid w:val="004E2837"/>
    <w:rsid w:val="004E4F78"/>
    <w:rsid w:val="004E5C5B"/>
    <w:rsid w:val="004E7C54"/>
    <w:rsid w:val="004F0E64"/>
    <w:rsid w:val="004F1A46"/>
    <w:rsid w:val="004F544D"/>
    <w:rsid w:val="004F76B3"/>
    <w:rsid w:val="004F7FEA"/>
    <w:rsid w:val="0050114A"/>
    <w:rsid w:val="005042A9"/>
    <w:rsid w:val="00507A7B"/>
    <w:rsid w:val="00510214"/>
    <w:rsid w:val="0051298C"/>
    <w:rsid w:val="005141B9"/>
    <w:rsid w:val="00515E2F"/>
    <w:rsid w:val="00522D96"/>
    <w:rsid w:val="005238B4"/>
    <w:rsid w:val="005243BE"/>
    <w:rsid w:val="0052453F"/>
    <w:rsid w:val="0052793E"/>
    <w:rsid w:val="0053195B"/>
    <w:rsid w:val="00531FF0"/>
    <w:rsid w:val="00532327"/>
    <w:rsid w:val="00533868"/>
    <w:rsid w:val="00536E65"/>
    <w:rsid w:val="005378AF"/>
    <w:rsid w:val="00542DE4"/>
    <w:rsid w:val="005435E6"/>
    <w:rsid w:val="00543706"/>
    <w:rsid w:val="00543F01"/>
    <w:rsid w:val="00545221"/>
    <w:rsid w:val="00555E27"/>
    <w:rsid w:val="005579CD"/>
    <w:rsid w:val="005609CB"/>
    <w:rsid w:val="00561A3D"/>
    <w:rsid w:val="00563FC7"/>
    <w:rsid w:val="00564B0E"/>
    <w:rsid w:val="00565AF0"/>
    <w:rsid w:val="00566FDF"/>
    <w:rsid w:val="00571DED"/>
    <w:rsid w:val="00572EFF"/>
    <w:rsid w:val="0057373C"/>
    <w:rsid w:val="0057495C"/>
    <w:rsid w:val="00576832"/>
    <w:rsid w:val="005773E4"/>
    <w:rsid w:val="00577F6A"/>
    <w:rsid w:val="005805CA"/>
    <w:rsid w:val="00582A3C"/>
    <w:rsid w:val="00583C3E"/>
    <w:rsid w:val="005841F6"/>
    <w:rsid w:val="00592EAA"/>
    <w:rsid w:val="005936BA"/>
    <w:rsid w:val="00594163"/>
    <w:rsid w:val="00597EF7"/>
    <w:rsid w:val="005A0266"/>
    <w:rsid w:val="005A0994"/>
    <w:rsid w:val="005A12EC"/>
    <w:rsid w:val="005A274A"/>
    <w:rsid w:val="005A2953"/>
    <w:rsid w:val="005A2FDA"/>
    <w:rsid w:val="005A3F0C"/>
    <w:rsid w:val="005B0114"/>
    <w:rsid w:val="005B1E37"/>
    <w:rsid w:val="005B65C2"/>
    <w:rsid w:val="005C102F"/>
    <w:rsid w:val="005C51AB"/>
    <w:rsid w:val="005C603F"/>
    <w:rsid w:val="005C7B94"/>
    <w:rsid w:val="005D269D"/>
    <w:rsid w:val="005D3760"/>
    <w:rsid w:val="005D6861"/>
    <w:rsid w:val="005D74A8"/>
    <w:rsid w:val="005D7ACF"/>
    <w:rsid w:val="005E11AB"/>
    <w:rsid w:val="005E2997"/>
    <w:rsid w:val="005F1077"/>
    <w:rsid w:val="005F2273"/>
    <w:rsid w:val="005F6DEE"/>
    <w:rsid w:val="00601C28"/>
    <w:rsid w:val="0060211C"/>
    <w:rsid w:val="00605A2C"/>
    <w:rsid w:val="0060632D"/>
    <w:rsid w:val="006108BC"/>
    <w:rsid w:val="006176A1"/>
    <w:rsid w:val="006205D6"/>
    <w:rsid w:val="00622001"/>
    <w:rsid w:val="00622449"/>
    <w:rsid w:val="00623773"/>
    <w:rsid w:val="00625720"/>
    <w:rsid w:val="00626923"/>
    <w:rsid w:val="006306F9"/>
    <w:rsid w:val="006309CD"/>
    <w:rsid w:val="00632CAA"/>
    <w:rsid w:val="00640572"/>
    <w:rsid w:val="0065011A"/>
    <w:rsid w:val="00651675"/>
    <w:rsid w:val="00655C1A"/>
    <w:rsid w:val="0066589D"/>
    <w:rsid w:val="0067008E"/>
    <w:rsid w:val="00671C05"/>
    <w:rsid w:val="00672869"/>
    <w:rsid w:val="0067295E"/>
    <w:rsid w:val="00675985"/>
    <w:rsid w:val="00676C75"/>
    <w:rsid w:val="0067736B"/>
    <w:rsid w:val="006818D1"/>
    <w:rsid w:val="00683A85"/>
    <w:rsid w:val="00683CF1"/>
    <w:rsid w:val="00687EE2"/>
    <w:rsid w:val="00690278"/>
    <w:rsid w:val="00693A8E"/>
    <w:rsid w:val="0069570E"/>
    <w:rsid w:val="00695A80"/>
    <w:rsid w:val="00697673"/>
    <w:rsid w:val="006A0225"/>
    <w:rsid w:val="006A0943"/>
    <w:rsid w:val="006A2034"/>
    <w:rsid w:val="006A4857"/>
    <w:rsid w:val="006B2B8D"/>
    <w:rsid w:val="006B2D28"/>
    <w:rsid w:val="006B5828"/>
    <w:rsid w:val="006C0141"/>
    <w:rsid w:val="006C1649"/>
    <w:rsid w:val="006C2B1C"/>
    <w:rsid w:val="006D4C91"/>
    <w:rsid w:val="006D6F72"/>
    <w:rsid w:val="006E0EDC"/>
    <w:rsid w:val="006E2099"/>
    <w:rsid w:val="006E6BB3"/>
    <w:rsid w:val="006F0AFF"/>
    <w:rsid w:val="006F0E7B"/>
    <w:rsid w:val="006F4878"/>
    <w:rsid w:val="006F67F1"/>
    <w:rsid w:val="006F75CF"/>
    <w:rsid w:val="0070083A"/>
    <w:rsid w:val="00700BA6"/>
    <w:rsid w:val="00703EEC"/>
    <w:rsid w:val="007049D6"/>
    <w:rsid w:val="00705C7B"/>
    <w:rsid w:val="007100CA"/>
    <w:rsid w:val="00712458"/>
    <w:rsid w:val="007127B8"/>
    <w:rsid w:val="0072168D"/>
    <w:rsid w:val="007230DC"/>
    <w:rsid w:val="007239A6"/>
    <w:rsid w:val="00723CC4"/>
    <w:rsid w:val="00723D15"/>
    <w:rsid w:val="007249DB"/>
    <w:rsid w:val="00730A42"/>
    <w:rsid w:val="00730FA5"/>
    <w:rsid w:val="007313EB"/>
    <w:rsid w:val="00732149"/>
    <w:rsid w:val="00732BF0"/>
    <w:rsid w:val="00734A7D"/>
    <w:rsid w:val="00735178"/>
    <w:rsid w:val="007405E4"/>
    <w:rsid w:val="00741039"/>
    <w:rsid w:val="00743397"/>
    <w:rsid w:val="00743F22"/>
    <w:rsid w:val="0074645F"/>
    <w:rsid w:val="00755C56"/>
    <w:rsid w:val="00756C5D"/>
    <w:rsid w:val="007578BB"/>
    <w:rsid w:val="00764845"/>
    <w:rsid w:val="007745BE"/>
    <w:rsid w:val="00774AF3"/>
    <w:rsid w:val="00776F54"/>
    <w:rsid w:val="00777A18"/>
    <w:rsid w:val="007816E9"/>
    <w:rsid w:val="00783745"/>
    <w:rsid w:val="007914E4"/>
    <w:rsid w:val="0079220A"/>
    <w:rsid w:val="00793D94"/>
    <w:rsid w:val="00794B7B"/>
    <w:rsid w:val="0079571D"/>
    <w:rsid w:val="007A0A06"/>
    <w:rsid w:val="007A2BA7"/>
    <w:rsid w:val="007A7A43"/>
    <w:rsid w:val="007B5E51"/>
    <w:rsid w:val="007C1343"/>
    <w:rsid w:val="007C1507"/>
    <w:rsid w:val="007C1FCA"/>
    <w:rsid w:val="007C552E"/>
    <w:rsid w:val="007C57A1"/>
    <w:rsid w:val="007C5DE5"/>
    <w:rsid w:val="007C5E6A"/>
    <w:rsid w:val="007C77AF"/>
    <w:rsid w:val="007C7AD4"/>
    <w:rsid w:val="007D022C"/>
    <w:rsid w:val="007D084D"/>
    <w:rsid w:val="007D3E75"/>
    <w:rsid w:val="007D7542"/>
    <w:rsid w:val="007D7E57"/>
    <w:rsid w:val="007D7FED"/>
    <w:rsid w:val="007E06E2"/>
    <w:rsid w:val="007E252F"/>
    <w:rsid w:val="007E4A39"/>
    <w:rsid w:val="007E52E4"/>
    <w:rsid w:val="007E6812"/>
    <w:rsid w:val="007E6AFE"/>
    <w:rsid w:val="007E7B97"/>
    <w:rsid w:val="007F06E8"/>
    <w:rsid w:val="007F0810"/>
    <w:rsid w:val="007F0B8A"/>
    <w:rsid w:val="007F110B"/>
    <w:rsid w:val="007F1580"/>
    <w:rsid w:val="007F231F"/>
    <w:rsid w:val="007F361F"/>
    <w:rsid w:val="007F3B99"/>
    <w:rsid w:val="007F3F1C"/>
    <w:rsid w:val="007F4696"/>
    <w:rsid w:val="007F6496"/>
    <w:rsid w:val="007F6C81"/>
    <w:rsid w:val="007F77FA"/>
    <w:rsid w:val="00800FD2"/>
    <w:rsid w:val="008028F8"/>
    <w:rsid w:val="00803628"/>
    <w:rsid w:val="008123B9"/>
    <w:rsid w:val="008128CE"/>
    <w:rsid w:val="00812CDA"/>
    <w:rsid w:val="008161F1"/>
    <w:rsid w:val="00816285"/>
    <w:rsid w:val="00816AB1"/>
    <w:rsid w:val="00817688"/>
    <w:rsid w:val="00817EEF"/>
    <w:rsid w:val="0082039F"/>
    <w:rsid w:val="00821E2D"/>
    <w:rsid w:val="00822298"/>
    <w:rsid w:val="00825799"/>
    <w:rsid w:val="00825901"/>
    <w:rsid w:val="008271A2"/>
    <w:rsid w:val="00827305"/>
    <w:rsid w:val="0082751C"/>
    <w:rsid w:val="008310E8"/>
    <w:rsid w:val="00832BBF"/>
    <w:rsid w:val="00837A6D"/>
    <w:rsid w:val="008400D6"/>
    <w:rsid w:val="00844E47"/>
    <w:rsid w:val="0084544E"/>
    <w:rsid w:val="00847216"/>
    <w:rsid w:val="00853C0C"/>
    <w:rsid w:val="008544C4"/>
    <w:rsid w:val="00854C4E"/>
    <w:rsid w:val="00862A41"/>
    <w:rsid w:val="00870AB6"/>
    <w:rsid w:val="00876672"/>
    <w:rsid w:val="00876CE0"/>
    <w:rsid w:val="00891DF6"/>
    <w:rsid w:val="00892F70"/>
    <w:rsid w:val="00894F71"/>
    <w:rsid w:val="008A424D"/>
    <w:rsid w:val="008B135B"/>
    <w:rsid w:val="008B2419"/>
    <w:rsid w:val="008B325C"/>
    <w:rsid w:val="008B3780"/>
    <w:rsid w:val="008B3EFE"/>
    <w:rsid w:val="008B5AC6"/>
    <w:rsid w:val="008B5DAA"/>
    <w:rsid w:val="008B5E4C"/>
    <w:rsid w:val="008B7144"/>
    <w:rsid w:val="008C5054"/>
    <w:rsid w:val="008D4CB1"/>
    <w:rsid w:val="008E4D40"/>
    <w:rsid w:val="008E7FEF"/>
    <w:rsid w:val="008F1797"/>
    <w:rsid w:val="008F772F"/>
    <w:rsid w:val="00900322"/>
    <w:rsid w:val="00900BD3"/>
    <w:rsid w:val="009027E5"/>
    <w:rsid w:val="0090316E"/>
    <w:rsid w:val="00903FBA"/>
    <w:rsid w:val="00904614"/>
    <w:rsid w:val="00904CF3"/>
    <w:rsid w:val="0091026B"/>
    <w:rsid w:val="00910CA7"/>
    <w:rsid w:val="00914770"/>
    <w:rsid w:val="00914DBD"/>
    <w:rsid w:val="00920813"/>
    <w:rsid w:val="00922417"/>
    <w:rsid w:val="00931C55"/>
    <w:rsid w:val="009336E8"/>
    <w:rsid w:val="0094096D"/>
    <w:rsid w:val="0094164B"/>
    <w:rsid w:val="00941E15"/>
    <w:rsid w:val="00941F41"/>
    <w:rsid w:val="009470C7"/>
    <w:rsid w:val="00947152"/>
    <w:rsid w:val="00947243"/>
    <w:rsid w:val="00954338"/>
    <w:rsid w:val="00955AE1"/>
    <w:rsid w:val="00957313"/>
    <w:rsid w:val="0096010A"/>
    <w:rsid w:val="00960146"/>
    <w:rsid w:val="00965BA5"/>
    <w:rsid w:val="00970394"/>
    <w:rsid w:val="00970926"/>
    <w:rsid w:val="00971456"/>
    <w:rsid w:val="00971862"/>
    <w:rsid w:val="00973B70"/>
    <w:rsid w:val="00975E88"/>
    <w:rsid w:val="009824AD"/>
    <w:rsid w:val="00982C03"/>
    <w:rsid w:val="00987FAB"/>
    <w:rsid w:val="00990315"/>
    <w:rsid w:val="00993A1B"/>
    <w:rsid w:val="00994CAE"/>
    <w:rsid w:val="00997323"/>
    <w:rsid w:val="009A009A"/>
    <w:rsid w:val="009A0BAF"/>
    <w:rsid w:val="009A0F6A"/>
    <w:rsid w:val="009A1C98"/>
    <w:rsid w:val="009A201D"/>
    <w:rsid w:val="009A4B47"/>
    <w:rsid w:val="009A665A"/>
    <w:rsid w:val="009A6AB7"/>
    <w:rsid w:val="009B0C28"/>
    <w:rsid w:val="009B2E38"/>
    <w:rsid w:val="009B315D"/>
    <w:rsid w:val="009C06A2"/>
    <w:rsid w:val="009C2D4A"/>
    <w:rsid w:val="009D09AF"/>
    <w:rsid w:val="009D0BD6"/>
    <w:rsid w:val="009D41EE"/>
    <w:rsid w:val="009D4E24"/>
    <w:rsid w:val="009D5BAB"/>
    <w:rsid w:val="009D6B45"/>
    <w:rsid w:val="009D7685"/>
    <w:rsid w:val="009E395F"/>
    <w:rsid w:val="009E7597"/>
    <w:rsid w:val="009F04D9"/>
    <w:rsid w:val="009F0A08"/>
    <w:rsid w:val="009F660E"/>
    <w:rsid w:val="00A00F11"/>
    <w:rsid w:val="00A06C94"/>
    <w:rsid w:val="00A10828"/>
    <w:rsid w:val="00A10E05"/>
    <w:rsid w:val="00A10E82"/>
    <w:rsid w:val="00A13A21"/>
    <w:rsid w:val="00A1432D"/>
    <w:rsid w:val="00A20CCD"/>
    <w:rsid w:val="00A237C5"/>
    <w:rsid w:val="00A23B05"/>
    <w:rsid w:val="00A25AB3"/>
    <w:rsid w:val="00A26D7A"/>
    <w:rsid w:val="00A33672"/>
    <w:rsid w:val="00A336F0"/>
    <w:rsid w:val="00A375A6"/>
    <w:rsid w:val="00A41797"/>
    <w:rsid w:val="00A42AA4"/>
    <w:rsid w:val="00A56EED"/>
    <w:rsid w:val="00A601A3"/>
    <w:rsid w:val="00A62FFC"/>
    <w:rsid w:val="00A630E5"/>
    <w:rsid w:val="00A63828"/>
    <w:rsid w:val="00A6397D"/>
    <w:rsid w:val="00A64B6D"/>
    <w:rsid w:val="00A65433"/>
    <w:rsid w:val="00A65474"/>
    <w:rsid w:val="00A71057"/>
    <w:rsid w:val="00A7151D"/>
    <w:rsid w:val="00A745C8"/>
    <w:rsid w:val="00A80C33"/>
    <w:rsid w:val="00A82DCF"/>
    <w:rsid w:val="00A85DA1"/>
    <w:rsid w:val="00A922B5"/>
    <w:rsid w:val="00A9592E"/>
    <w:rsid w:val="00AA0E41"/>
    <w:rsid w:val="00AA31ED"/>
    <w:rsid w:val="00AB38E4"/>
    <w:rsid w:val="00AB41DD"/>
    <w:rsid w:val="00AB7CCD"/>
    <w:rsid w:val="00AC1754"/>
    <w:rsid w:val="00AC2E31"/>
    <w:rsid w:val="00AD2603"/>
    <w:rsid w:val="00AD38C2"/>
    <w:rsid w:val="00AD6D69"/>
    <w:rsid w:val="00AD6F58"/>
    <w:rsid w:val="00AE11A4"/>
    <w:rsid w:val="00AE3465"/>
    <w:rsid w:val="00AE4694"/>
    <w:rsid w:val="00AE6403"/>
    <w:rsid w:val="00AE6C7A"/>
    <w:rsid w:val="00AF01DF"/>
    <w:rsid w:val="00AF4518"/>
    <w:rsid w:val="00AF6B1C"/>
    <w:rsid w:val="00B02EAC"/>
    <w:rsid w:val="00B07120"/>
    <w:rsid w:val="00B11D99"/>
    <w:rsid w:val="00B141AE"/>
    <w:rsid w:val="00B14453"/>
    <w:rsid w:val="00B23478"/>
    <w:rsid w:val="00B25A53"/>
    <w:rsid w:val="00B26369"/>
    <w:rsid w:val="00B316EB"/>
    <w:rsid w:val="00B32503"/>
    <w:rsid w:val="00B32522"/>
    <w:rsid w:val="00B32E77"/>
    <w:rsid w:val="00B33DB4"/>
    <w:rsid w:val="00B353FF"/>
    <w:rsid w:val="00B35770"/>
    <w:rsid w:val="00B36088"/>
    <w:rsid w:val="00B4016C"/>
    <w:rsid w:val="00B463FF"/>
    <w:rsid w:val="00B506A1"/>
    <w:rsid w:val="00B53ADD"/>
    <w:rsid w:val="00B627B8"/>
    <w:rsid w:val="00B670AB"/>
    <w:rsid w:val="00B71418"/>
    <w:rsid w:val="00B71D19"/>
    <w:rsid w:val="00B72673"/>
    <w:rsid w:val="00B73DBA"/>
    <w:rsid w:val="00B747BC"/>
    <w:rsid w:val="00B74E82"/>
    <w:rsid w:val="00B750D9"/>
    <w:rsid w:val="00B758E0"/>
    <w:rsid w:val="00B7695B"/>
    <w:rsid w:val="00B80672"/>
    <w:rsid w:val="00B80690"/>
    <w:rsid w:val="00B80DEB"/>
    <w:rsid w:val="00B86697"/>
    <w:rsid w:val="00B87B66"/>
    <w:rsid w:val="00B93C8D"/>
    <w:rsid w:val="00B943D6"/>
    <w:rsid w:val="00B959F0"/>
    <w:rsid w:val="00B95ABB"/>
    <w:rsid w:val="00BA17C2"/>
    <w:rsid w:val="00BA269C"/>
    <w:rsid w:val="00BA6A75"/>
    <w:rsid w:val="00BB2C33"/>
    <w:rsid w:val="00BB2F7C"/>
    <w:rsid w:val="00BB3619"/>
    <w:rsid w:val="00BB3EBD"/>
    <w:rsid w:val="00BB3F06"/>
    <w:rsid w:val="00BB3F83"/>
    <w:rsid w:val="00BB7448"/>
    <w:rsid w:val="00BB7A81"/>
    <w:rsid w:val="00BC0AF6"/>
    <w:rsid w:val="00BC2F0D"/>
    <w:rsid w:val="00BC33C5"/>
    <w:rsid w:val="00BC3A91"/>
    <w:rsid w:val="00BC53D3"/>
    <w:rsid w:val="00BC56F8"/>
    <w:rsid w:val="00BC5CBC"/>
    <w:rsid w:val="00BC5DBE"/>
    <w:rsid w:val="00BC7199"/>
    <w:rsid w:val="00BC7829"/>
    <w:rsid w:val="00BD1D05"/>
    <w:rsid w:val="00BD28EB"/>
    <w:rsid w:val="00BD4A1E"/>
    <w:rsid w:val="00BD704C"/>
    <w:rsid w:val="00BE00D8"/>
    <w:rsid w:val="00BE3F08"/>
    <w:rsid w:val="00BE6240"/>
    <w:rsid w:val="00BE6F9F"/>
    <w:rsid w:val="00BF0E7E"/>
    <w:rsid w:val="00BF289B"/>
    <w:rsid w:val="00BF3E9E"/>
    <w:rsid w:val="00BF77AC"/>
    <w:rsid w:val="00C04B19"/>
    <w:rsid w:val="00C050B2"/>
    <w:rsid w:val="00C07057"/>
    <w:rsid w:val="00C127FE"/>
    <w:rsid w:val="00C13403"/>
    <w:rsid w:val="00C15794"/>
    <w:rsid w:val="00C21387"/>
    <w:rsid w:val="00C22548"/>
    <w:rsid w:val="00C23211"/>
    <w:rsid w:val="00C23F94"/>
    <w:rsid w:val="00C24C2B"/>
    <w:rsid w:val="00C25124"/>
    <w:rsid w:val="00C2588C"/>
    <w:rsid w:val="00C31B34"/>
    <w:rsid w:val="00C323C5"/>
    <w:rsid w:val="00C32E06"/>
    <w:rsid w:val="00C342A6"/>
    <w:rsid w:val="00C34AED"/>
    <w:rsid w:val="00C35F02"/>
    <w:rsid w:val="00C365A5"/>
    <w:rsid w:val="00C37785"/>
    <w:rsid w:val="00C3798A"/>
    <w:rsid w:val="00C40D15"/>
    <w:rsid w:val="00C41A34"/>
    <w:rsid w:val="00C42FFB"/>
    <w:rsid w:val="00C44BB4"/>
    <w:rsid w:val="00C51947"/>
    <w:rsid w:val="00C51AF5"/>
    <w:rsid w:val="00C5635D"/>
    <w:rsid w:val="00C610CD"/>
    <w:rsid w:val="00C66274"/>
    <w:rsid w:val="00C6744D"/>
    <w:rsid w:val="00C67689"/>
    <w:rsid w:val="00C67E89"/>
    <w:rsid w:val="00C7059B"/>
    <w:rsid w:val="00C7236E"/>
    <w:rsid w:val="00C76B2B"/>
    <w:rsid w:val="00C86F98"/>
    <w:rsid w:val="00C87360"/>
    <w:rsid w:val="00C956C7"/>
    <w:rsid w:val="00C9631F"/>
    <w:rsid w:val="00CA615C"/>
    <w:rsid w:val="00CA61D1"/>
    <w:rsid w:val="00CA6707"/>
    <w:rsid w:val="00CA77A4"/>
    <w:rsid w:val="00CB2BCE"/>
    <w:rsid w:val="00CB36F0"/>
    <w:rsid w:val="00CB47C8"/>
    <w:rsid w:val="00CC20A3"/>
    <w:rsid w:val="00CC5015"/>
    <w:rsid w:val="00CC777A"/>
    <w:rsid w:val="00CC7E6F"/>
    <w:rsid w:val="00CD4D3E"/>
    <w:rsid w:val="00CD600D"/>
    <w:rsid w:val="00CD694D"/>
    <w:rsid w:val="00CE4D57"/>
    <w:rsid w:val="00CE5F46"/>
    <w:rsid w:val="00CE728D"/>
    <w:rsid w:val="00D02793"/>
    <w:rsid w:val="00D0327D"/>
    <w:rsid w:val="00D06EAD"/>
    <w:rsid w:val="00D072FF"/>
    <w:rsid w:val="00D13FE6"/>
    <w:rsid w:val="00D150C6"/>
    <w:rsid w:val="00D15468"/>
    <w:rsid w:val="00D16E19"/>
    <w:rsid w:val="00D20C5F"/>
    <w:rsid w:val="00D24EAE"/>
    <w:rsid w:val="00D300B9"/>
    <w:rsid w:val="00D32C34"/>
    <w:rsid w:val="00D3378B"/>
    <w:rsid w:val="00D33DF7"/>
    <w:rsid w:val="00D40B31"/>
    <w:rsid w:val="00D422EB"/>
    <w:rsid w:val="00D46E4F"/>
    <w:rsid w:val="00D51953"/>
    <w:rsid w:val="00D53EF6"/>
    <w:rsid w:val="00D5741D"/>
    <w:rsid w:val="00D578DC"/>
    <w:rsid w:val="00D60C5A"/>
    <w:rsid w:val="00D62C2E"/>
    <w:rsid w:val="00D66C65"/>
    <w:rsid w:val="00D67E12"/>
    <w:rsid w:val="00D714CF"/>
    <w:rsid w:val="00D74705"/>
    <w:rsid w:val="00D75CA1"/>
    <w:rsid w:val="00D76622"/>
    <w:rsid w:val="00D77131"/>
    <w:rsid w:val="00D8421A"/>
    <w:rsid w:val="00D876CD"/>
    <w:rsid w:val="00D8774D"/>
    <w:rsid w:val="00D90ED3"/>
    <w:rsid w:val="00D90F80"/>
    <w:rsid w:val="00D91034"/>
    <w:rsid w:val="00D949E7"/>
    <w:rsid w:val="00D961CD"/>
    <w:rsid w:val="00DA2AEE"/>
    <w:rsid w:val="00DA3233"/>
    <w:rsid w:val="00DA503E"/>
    <w:rsid w:val="00DA5204"/>
    <w:rsid w:val="00DB0C17"/>
    <w:rsid w:val="00DB341E"/>
    <w:rsid w:val="00DB4E98"/>
    <w:rsid w:val="00DB6874"/>
    <w:rsid w:val="00DB69D3"/>
    <w:rsid w:val="00DC1F9E"/>
    <w:rsid w:val="00DC1FCB"/>
    <w:rsid w:val="00DC2375"/>
    <w:rsid w:val="00DC277B"/>
    <w:rsid w:val="00DC31F9"/>
    <w:rsid w:val="00DC3B9C"/>
    <w:rsid w:val="00DC3BE7"/>
    <w:rsid w:val="00DC58FC"/>
    <w:rsid w:val="00DC59F9"/>
    <w:rsid w:val="00DD3E1E"/>
    <w:rsid w:val="00DD4820"/>
    <w:rsid w:val="00DE12F5"/>
    <w:rsid w:val="00DE3645"/>
    <w:rsid w:val="00DF5D9E"/>
    <w:rsid w:val="00DF79F7"/>
    <w:rsid w:val="00E00C3B"/>
    <w:rsid w:val="00E0126A"/>
    <w:rsid w:val="00E02B4F"/>
    <w:rsid w:val="00E02D99"/>
    <w:rsid w:val="00E04216"/>
    <w:rsid w:val="00E06F42"/>
    <w:rsid w:val="00E07420"/>
    <w:rsid w:val="00E132C3"/>
    <w:rsid w:val="00E133B8"/>
    <w:rsid w:val="00E13FFA"/>
    <w:rsid w:val="00E17401"/>
    <w:rsid w:val="00E2038F"/>
    <w:rsid w:val="00E2739B"/>
    <w:rsid w:val="00E31572"/>
    <w:rsid w:val="00E31AA6"/>
    <w:rsid w:val="00E3714E"/>
    <w:rsid w:val="00E4152E"/>
    <w:rsid w:val="00E42B80"/>
    <w:rsid w:val="00E444C3"/>
    <w:rsid w:val="00E46E60"/>
    <w:rsid w:val="00E505F3"/>
    <w:rsid w:val="00E51094"/>
    <w:rsid w:val="00E522BB"/>
    <w:rsid w:val="00E53C1C"/>
    <w:rsid w:val="00E638A4"/>
    <w:rsid w:val="00E64DE2"/>
    <w:rsid w:val="00E65369"/>
    <w:rsid w:val="00E65E38"/>
    <w:rsid w:val="00E714A9"/>
    <w:rsid w:val="00E72451"/>
    <w:rsid w:val="00E73F19"/>
    <w:rsid w:val="00E7460A"/>
    <w:rsid w:val="00E7776B"/>
    <w:rsid w:val="00E77D29"/>
    <w:rsid w:val="00E826D5"/>
    <w:rsid w:val="00E82C6C"/>
    <w:rsid w:val="00E8428A"/>
    <w:rsid w:val="00E84357"/>
    <w:rsid w:val="00E875B0"/>
    <w:rsid w:val="00E90E87"/>
    <w:rsid w:val="00E9142D"/>
    <w:rsid w:val="00EA0C5F"/>
    <w:rsid w:val="00EA1C1C"/>
    <w:rsid w:val="00EA4B87"/>
    <w:rsid w:val="00EA617E"/>
    <w:rsid w:val="00EA6366"/>
    <w:rsid w:val="00EA6C27"/>
    <w:rsid w:val="00EB1210"/>
    <w:rsid w:val="00EB5C24"/>
    <w:rsid w:val="00EC2757"/>
    <w:rsid w:val="00EC36AB"/>
    <w:rsid w:val="00EC41B3"/>
    <w:rsid w:val="00EC5905"/>
    <w:rsid w:val="00ED0F9E"/>
    <w:rsid w:val="00ED3DF9"/>
    <w:rsid w:val="00EE0988"/>
    <w:rsid w:val="00EE2A4A"/>
    <w:rsid w:val="00EE68A4"/>
    <w:rsid w:val="00EE7FDE"/>
    <w:rsid w:val="00EF007C"/>
    <w:rsid w:val="00EF3D5B"/>
    <w:rsid w:val="00F02B73"/>
    <w:rsid w:val="00F04258"/>
    <w:rsid w:val="00F04F56"/>
    <w:rsid w:val="00F069D2"/>
    <w:rsid w:val="00F1022B"/>
    <w:rsid w:val="00F1051F"/>
    <w:rsid w:val="00F11071"/>
    <w:rsid w:val="00F116E8"/>
    <w:rsid w:val="00F127F4"/>
    <w:rsid w:val="00F2508C"/>
    <w:rsid w:val="00F261FE"/>
    <w:rsid w:val="00F3484D"/>
    <w:rsid w:val="00F35FA7"/>
    <w:rsid w:val="00F37BB3"/>
    <w:rsid w:val="00F452E0"/>
    <w:rsid w:val="00F55EE4"/>
    <w:rsid w:val="00F60051"/>
    <w:rsid w:val="00F61569"/>
    <w:rsid w:val="00F622FD"/>
    <w:rsid w:val="00F651FC"/>
    <w:rsid w:val="00F6605C"/>
    <w:rsid w:val="00F669EF"/>
    <w:rsid w:val="00F72160"/>
    <w:rsid w:val="00F7435B"/>
    <w:rsid w:val="00F76154"/>
    <w:rsid w:val="00F76838"/>
    <w:rsid w:val="00F77476"/>
    <w:rsid w:val="00F814D7"/>
    <w:rsid w:val="00F82244"/>
    <w:rsid w:val="00F82461"/>
    <w:rsid w:val="00F83213"/>
    <w:rsid w:val="00F8680E"/>
    <w:rsid w:val="00F86A8C"/>
    <w:rsid w:val="00F87E62"/>
    <w:rsid w:val="00F90B27"/>
    <w:rsid w:val="00F92F9D"/>
    <w:rsid w:val="00F939CC"/>
    <w:rsid w:val="00F94315"/>
    <w:rsid w:val="00F944C0"/>
    <w:rsid w:val="00FA0C2D"/>
    <w:rsid w:val="00FA1E04"/>
    <w:rsid w:val="00FB2A11"/>
    <w:rsid w:val="00FB3C32"/>
    <w:rsid w:val="00FB6D4B"/>
    <w:rsid w:val="00FC06EC"/>
    <w:rsid w:val="00FC1785"/>
    <w:rsid w:val="00FC396F"/>
    <w:rsid w:val="00FC39DC"/>
    <w:rsid w:val="00FC3AA7"/>
    <w:rsid w:val="00FC628E"/>
    <w:rsid w:val="00FD0A56"/>
    <w:rsid w:val="00FE26F1"/>
    <w:rsid w:val="00FF3ABC"/>
    <w:rsid w:val="00FF496B"/>
    <w:rsid w:val="00FF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AA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56C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56C5D"/>
    <w:pPr>
      <w:spacing w:before="100" w:beforeAutospacing="1" w:after="100" w:afterAutospacing="1"/>
    </w:pPr>
  </w:style>
  <w:style w:type="paragraph" w:customStyle="1" w:styleId="1-Baslk">
    <w:name w:val="1-Baslık"/>
    <w:uiPriority w:val="99"/>
    <w:rsid w:val="00756C5D"/>
    <w:pPr>
      <w:tabs>
        <w:tab w:val="left" w:pos="566"/>
      </w:tabs>
    </w:pPr>
    <w:rPr>
      <w:rFonts w:eastAsia="ヒラギノ明朝 Pro W3" w:hAnsi="Times"/>
      <w:szCs w:val="20"/>
      <w:u w:val="single"/>
      <w:lang w:eastAsia="en-US"/>
    </w:rPr>
  </w:style>
  <w:style w:type="paragraph" w:customStyle="1" w:styleId="2-OrtaBaslk">
    <w:name w:val="2-Orta Baslık"/>
    <w:uiPriority w:val="99"/>
    <w:rsid w:val="00756C5D"/>
    <w:pPr>
      <w:jc w:val="center"/>
    </w:pPr>
    <w:rPr>
      <w:rFonts w:eastAsia="ヒラギノ明朝 Pro W3" w:hAnsi="Times"/>
      <w:b/>
      <w:sz w:val="19"/>
      <w:szCs w:val="20"/>
      <w:lang w:eastAsia="en-US"/>
    </w:rPr>
  </w:style>
  <w:style w:type="paragraph" w:customStyle="1" w:styleId="3-NormalYaz">
    <w:name w:val="3-Normal Yazı"/>
    <w:uiPriority w:val="99"/>
    <w:rsid w:val="00756C5D"/>
    <w:pPr>
      <w:tabs>
        <w:tab w:val="left" w:pos="566"/>
      </w:tabs>
      <w:jc w:val="both"/>
    </w:pPr>
    <w:rPr>
      <w:rFonts w:eastAsia="ヒラギノ明朝 Pro W3" w:hAnsi="Times"/>
      <w:sz w:val="19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rsid w:val="00AE6C7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E6C7A"/>
    <w:rPr>
      <w:rFonts w:ascii="Tahoma" w:hAnsi="Tahoma"/>
      <w:sz w:val="16"/>
    </w:rPr>
  </w:style>
  <w:style w:type="character" w:customStyle="1" w:styleId="Normal1">
    <w:name w:val="Normal1"/>
    <w:uiPriority w:val="99"/>
    <w:rsid w:val="00623773"/>
    <w:rPr>
      <w:rFonts w:ascii="Times New Roman" w:hAnsi="Times New Roman"/>
      <w:sz w:val="24"/>
      <w:lang w:val="en-GB"/>
    </w:rPr>
  </w:style>
  <w:style w:type="paragraph" w:customStyle="1" w:styleId="3-normalyaz0">
    <w:name w:val="3-normalyaz"/>
    <w:basedOn w:val="Normal"/>
    <w:uiPriority w:val="99"/>
    <w:rsid w:val="00B71D1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F06E8"/>
    <w:rPr>
      <w:sz w:val="24"/>
    </w:rPr>
  </w:style>
  <w:style w:type="paragraph" w:styleId="Footer">
    <w:name w:val="footer"/>
    <w:basedOn w:val="Normal"/>
    <w:link w:val="Footer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F06E8"/>
    <w:rPr>
      <w:sz w:val="24"/>
    </w:rPr>
  </w:style>
  <w:style w:type="paragraph" w:styleId="ListParagraph">
    <w:name w:val="List Paragraph"/>
    <w:basedOn w:val="Normal"/>
    <w:uiPriority w:val="99"/>
    <w:qFormat/>
    <w:rsid w:val="003202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ormal10">
    <w:name w:val="normal1"/>
    <w:uiPriority w:val="99"/>
    <w:rsid w:val="00104945"/>
  </w:style>
  <w:style w:type="paragraph" w:customStyle="1" w:styleId="Default">
    <w:name w:val="Default"/>
    <w:uiPriority w:val="99"/>
    <w:rsid w:val="00293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earchword">
    <w:name w:val="searchword"/>
    <w:basedOn w:val="DefaultParagraphFont"/>
    <w:uiPriority w:val="99"/>
    <w:rsid w:val="00F76154"/>
    <w:rPr>
      <w:rFonts w:cs="Times New Roman"/>
    </w:rPr>
  </w:style>
  <w:style w:type="paragraph" w:customStyle="1" w:styleId="AralkYok1">
    <w:name w:val="Aralık Yok1"/>
    <w:uiPriority w:val="99"/>
    <w:rsid w:val="00EA1C1C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3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03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03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Belgesi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12</Pages>
  <Words>1988</Words>
  <Characters>11332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SAĞLIĞI VE GÜVENLİĞİ HİZMETLERİ YÖNETMELİĞİ TASLAĞI</dc:title>
  <dc:subject/>
  <dc:creator>pc</dc:creator>
  <cp:keywords/>
  <dc:description/>
  <cp:lastModifiedBy>AHMET</cp:lastModifiedBy>
  <cp:revision>3</cp:revision>
  <cp:lastPrinted>2012-10-05T09:29:00Z</cp:lastPrinted>
  <dcterms:created xsi:type="dcterms:W3CDTF">2012-12-28T21:16:00Z</dcterms:created>
  <dcterms:modified xsi:type="dcterms:W3CDTF">2012-12-28T21:17:00Z</dcterms:modified>
</cp:coreProperties>
</file>